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237D1A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C56D24">
              <w:t xml:space="preserve">1 октября </w:t>
            </w:r>
            <w:r w:rsidR="00A475A5">
              <w:t>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C56D24">
              <w:rPr>
                <w:noProof/>
              </w:rPr>
              <w:t>101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706027" w:rsidRDefault="002F30AA" w:rsidP="00706027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105F04" w:rsidRPr="00105F04">
              <w:rPr>
                <w:b/>
              </w:rPr>
              <w:t xml:space="preserve">О подготовке проекта планировки территории </w:t>
            </w:r>
            <w:r w:rsidR="00706027">
              <w:rPr>
                <w:b/>
              </w:rPr>
              <w:t>и</w:t>
            </w:r>
            <w:r w:rsidR="00105F04" w:rsidRPr="00105F04">
              <w:rPr>
                <w:b/>
              </w:rPr>
              <w:t xml:space="preserve"> </w:t>
            </w:r>
            <w:r w:rsidR="00706027">
              <w:rPr>
                <w:b/>
              </w:rPr>
              <w:t xml:space="preserve">проекта </w:t>
            </w:r>
            <w:r w:rsidR="00105F04" w:rsidRPr="00105F04">
              <w:rPr>
                <w:b/>
              </w:rPr>
              <w:t>межевания территории</w:t>
            </w:r>
            <w:r w:rsidR="00706027">
              <w:rPr>
                <w:b/>
              </w:rPr>
              <w:t>, расположенной по адресу: Нижегородская область, г.Дзержин</w:t>
            </w:r>
            <w:r w:rsidR="00894B2F">
              <w:rPr>
                <w:b/>
              </w:rPr>
              <w:t>с</w:t>
            </w:r>
            <w:r w:rsidR="00706027">
              <w:rPr>
                <w:b/>
              </w:rPr>
              <w:t xml:space="preserve">к, </w:t>
            </w:r>
          </w:p>
          <w:p w:rsidR="0085764D" w:rsidRPr="005512C6" w:rsidRDefault="00706027" w:rsidP="00706027">
            <w:pPr>
              <w:jc w:val="center"/>
              <w:rPr>
                <w:b/>
              </w:rPr>
            </w:pPr>
            <w:r>
              <w:rPr>
                <w:b/>
              </w:rPr>
              <w:t>шоссе Северное, 30</w:t>
            </w:r>
            <w:r w:rsidR="002F30AA"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8"/>
          <w:headerReference w:type="default" r:id="rId9"/>
          <w:headerReference w:type="first" r:id="rId10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600F09" w:rsidRDefault="00600F09" w:rsidP="00F375B3">
      <w:pPr>
        <w:widowControl w:val="0"/>
        <w:spacing w:line="360" w:lineRule="auto"/>
        <w:ind w:firstLine="709"/>
        <w:contextualSpacing/>
        <w:jc w:val="both"/>
      </w:pPr>
    </w:p>
    <w:p w:rsidR="00CD2C92" w:rsidRDefault="00CD2C92" w:rsidP="002A39B3">
      <w:pPr>
        <w:widowControl w:val="0"/>
        <w:spacing w:line="336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</w:t>
      </w:r>
      <w:r w:rsidR="00105F04">
        <w:t xml:space="preserve"> - </w:t>
      </w:r>
      <w:r w:rsidRPr="008B737F">
        <w:t>43, 46 Градостроительного</w:t>
      </w:r>
      <w:r w:rsidRPr="00C93B78">
        <w:t xml:space="preserve"> кодекса Российской Федерации, </w:t>
      </w:r>
      <w:r w:rsidR="002256E1">
        <w:t>частью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 xml:space="preserve">от </w:t>
      </w:r>
      <w:r w:rsidR="001B56B0">
        <w:t xml:space="preserve">       </w:t>
      </w:r>
      <w:r w:rsidRPr="00C93B78">
        <w:t>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Нижегородской области от 25 июля 2007 года № 248, и в связи с </w:t>
      </w:r>
      <w:r w:rsidRPr="00210C62">
        <w:rPr>
          <w:szCs w:val="28"/>
        </w:rPr>
        <w:t>обращен</w:t>
      </w:r>
      <w:r w:rsidR="00706027">
        <w:rPr>
          <w:szCs w:val="28"/>
        </w:rPr>
        <w:t>ием</w:t>
      </w:r>
      <w:r w:rsidR="00D74224">
        <w:rPr>
          <w:szCs w:val="28"/>
        </w:rPr>
        <w:t xml:space="preserve"> </w:t>
      </w:r>
      <w:r w:rsidR="001E7026">
        <w:rPr>
          <w:szCs w:val="28"/>
        </w:rPr>
        <w:t xml:space="preserve"> </w:t>
      </w:r>
      <w:r w:rsidR="00706027">
        <w:rPr>
          <w:szCs w:val="28"/>
        </w:rPr>
        <w:t xml:space="preserve">общества с ограниченной ответственностью </w:t>
      </w:r>
      <w:bookmarkStart w:id="3" w:name="_Hlk525293643"/>
      <w:r w:rsidR="00706027">
        <w:rPr>
          <w:szCs w:val="28"/>
        </w:rPr>
        <w:t xml:space="preserve">«Ока </w:t>
      </w:r>
      <w:r w:rsidR="001B56B0">
        <w:rPr>
          <w:szCs w:val="28"/>
        </w:rPr>
        <w:t>д</w:t>
      </w:r>
      <w:r w:rsidR="00706027">
        <w:rPr>
          <w:szCs w:val="28"/>
        </w:rPr>
        <w:t>евелопмент»</w:t>
      </w:r>
      <w:r w:rsidR="00C42DA3">
        <w:rPr>
          <w:szCs w:val="28"/>
        </w:rPr>
        <w:t xml:space="preserve"> </w:t>
      </w:r>
      <w:bookmarkEnd w:id="3"/>
      <w:r w:rsidR="00C42DA3">
        <w:rPr>
          <w:szCs w:val="28"/>
        </w:rPr>
        <w:t xml:space="preserve">(далее – </w:t>
      </w:r>
      <w:r w:rsidR="000563C9">
        <w:rPr>
          <w:szCs w:val="28"/>
        </w:rPr>
        <w:t xml:space="preserve">ООО </w:t>
      </w:r>
      <w:r w:rsidR="00706027" w:rsidRPr="00706027">
        <w:rPr>
          <w:szCs w:val="28"/>
        </w:rPr>
        <w:t xml:space="preserve">«Ока </w:t>
      </w:r>
      <w:r w:rsidR="001B56B0">
        <w:rPr>
          <w:szCs w:val="28"/>
        </w:rPr>
        <w:t>д</w:t>
      </w:r>
      <w:r w:rsidR="00706027" w:rsidRPr="00706027">
        <w:rPr>
          <w:szCs w:val="28"/>
        </w:rPr>
        <w:t>евелопмент»</w:t>
      </w:r>
      <w:r w:rsidR="00C42DA3">
        <w:rPr>
          <w:szCs w:val="28"/>
        </w:rPr>
        <w:t xml:space="preserve">) от </w:t>
      </w:r>
      <w:r w:rsidR="00706027">
        <w:rPr>
          <w:szCs w:val="28"/>
        </w:rPr>
        <w:t>12</w:t>
      </w:r>
      <w:r w:rsidR="00C42DA3">
        <w:rPr>
          <w:szCs w:val="28"/>
        </w:rPr>
        <w:t xml:space="preserve"> </w:t>
      </w:r>
      <w:r w:rsidR="00706027">
        <w:rPr>
          <w:szCs w:val="28"/>
        </w:rPr>
        <w:t>июля</w:t>
      </w:r>
      <w:r w:rsidR="00C42DA3">
        <w:rPr>
          <w:szCs w:val="28"/>
        </w:rPr>
        <w:t xml:space="preserve"> 2018 года</w:t>
      </w:r>
    </w:p>
    <w:p w:rsidR="00CD2C92" w:rsidRPr="002E59B9" w:rsidRDefault="00CD2C92" w:rsidP="002A39B3">
      <w:pPr>
        <w:widowControl w:val="0"/>
        <w:spacing w:line="336" w:lineRule="auto"/>
        <w:contextualSpacing/>
        <w:jc w:val="both"/>
        <w:rPr>
          <w:szCs w:val="28"/>
        </w:rPr>
      </w:pPr>
      <w:r w:rsidRPr="00BE6D92">
        <w:rPr>
          <w:szCs w:val="28"/>
        </w:rPr>
        <w:t xml:space="preserve"> </w:t>
      </w:r>
      <w:r>
        <w:rPr>
          <w:color w:val="000000"/>
        </w:rPr>
        <w:t>п р и к а з ы в а ю:</w:t>
      </w:r>
    </w:p>
    <w:p w:rsidR="00CD2C92" w:rsidRPr="002A39B3" w:rsidRDefault="00CD2C92" w:rsidP="000563C9">
      <w:pPr>
        <w:numPr>
          <w:ilvl w:val="0"/>
          <w:numId w:val="1"/>
        </w:numPr>
        <w:spacing w:line="336" w:lineRule="auto"/>
        <w:ind w:left="0" w:firstLine="709"/>
        <w:jc w:val="both"/>
      </w:pPr>
      <w:r w:rsidRPr="000563C9">
        <w:rPr>
          <w:szCs w:val="28"/>
        </w:rPr>
        <w:t>Разрешить</w:t>
      </w:r>
      <w:r w:rsidR="00A475A5" w:rsidRPr="000563C9">
        <w:rPr>
          <w:szCs w:val="28"/>
        </w:rPr>
        <w:t xml:space="preserve"> </w:t>
      </w:r>
      <w:r w:rsidR="000563C9" w:rsidRPr="000563C9">
        <w:rPr>
          <w:szCs w:val="28"/>
        </w:rPr>
        <w:t xml:space="preserve">ООО «Ока </w:t>
      </w:r>
      <w:r w:rsidR="001B56B0">
        <w:rPr>
          <w:szCs w:val="28"/>
        </w:rPr>
        <w:t>д</w:t>
      </w:r>
      <w:r w:rsidR="000563C9" w:rsidRPr="000563C9">
        <w:rPr>
          <w:szCs w:val="28"/>
        </w:rPr>
        <w:t>евелопмент»</w:t>
      </w:r>
      <w:r w:rsidR="00600F09" w:rsidRPr="000563C9">
        <w:rPr>
          <w:szCs w:val="28"/>
        </w:rPr>
        <w:t xml:space="preserve"> </w:t>
      </w:r>
      <w:r w:rsidRPr="000563C9">
        <w:rPr>
          <w:szCs w:val="28"/>
        </w:rPr>
        <w:t xml:space="preserve">подготовку </w:t>
      </w:r>
      <w:bookmarkStart w:id="4" w:name="_Hlk518998476"/>
      <w:r w:rsidR="00105F04" w:rsidRPr="00105F04">
        <w:t xml:space="preserve">проекта планировки территории </w:t>
      </w:r>
      <w:bookmarkEnd w:id="4"/>
      <w:r w:rsidR="002A39B3">
        <w:t>и проекта межевания территории</w:t>
      </w:r>
      <w:r w:rsidR="000563C9">
        <w:t xml:space="preserve">, расположенной по адресу: Нижегородская область, </w:t>
      </w:r>
      <w:proofErr w:type="spellStart"/>
      <w:r w:rsidR="000563C9">
        <w:t>г.Дзержин</w:t>
      </w:r>
      <w:r w:rsidR="00894B2F">
        <w:t>с</w:t>
      </w:r>
      <w:r w:rsidR="000563C9">
        <w:t>к</w:t>
      </w:r>
      <w:proofErr w:type="spellEnd"/>
      <w:r w:rsidR="000563C9">
        <w:t>, шоссе Северное, 30</w:t>
      </w:r>
      <w:r w:rsidR="002A39B3" w:rsidRPr="000563C9">
        <w:rPr>
          <w:szCs w:val="28"/>
        </w:rPr>
        <w:t xml:space="preserve"> </w:t>
      </w:r>
      <w:r w:rsidR="00417CE6" w:rsidRPr="000563C9">
        <w:rPr>
          <w:szCs w:val="28"/>
        </w:rPr>
        <w:t>за</w:t>
      </w:r>
      <w:r w:rsidRPr="000563C9">
        <w:rPr>
          <w:szCs w:val="28"/>
        </w:rPr>
        <w:t xml:space="preserve"> счет собственных средств</w:t>
      </w:r>
      <w:r w:rsidR="001809B9" w:rsidRPr="000563C9">
        <w:rPr>
          <w:szCs w:val="28"/>
        </w:rPr>
        <w:t>,</w:t>
      </w:r>
      <w:r w:rsidRPr="000563C9">
        <w:rPr>
          <w:szCs w:val="28"/>
        </w:rPr>
        <w:t xml:space="preserve"> согласно прилагаемой </w:t>
      </w:r>
      <w:r w:rsidR="001E7026" w:rsidRPr="000563C9">
        <w:rPr>
          <w:szCs w:val="28"/>
        </w:rPr>
        <w:t>схеме</w:t>
      </w:r>
      <w:r w:rsidRPr="000563C9">
        <w:rPr>
          <w:szCs w:val="28"/>
        </w:rPr>
        <w:t xml:space="preserve"> №</w:t>
      </w:r>
      <w:r w:rsidR="003778F1" w:rsidRPr="000563C9">
        <w:rPr>
          <w:szCs w:val="28"/>
        </w:rPr>
        <w:t xml:space="preserve"> </w:t>
      </w:r>
      <w:r w:rsidR="002A39B3" w:rsidRPr="000563C9">
        <w:rPr>
          <w:szCs w:val="28"/>
        </w:rPr>
        <w:t>1</w:t>
      </w:r>
      <w:r w:rsidR="000563C9">
        <w:rPr>
          <w:szCs w:val="28"/>
        </w:rPr>
        <w:t>88</w:t>
      </w:r>
      <w:r w:rsidR="003778F1" w:rsidRPr="000563C9">
        <w:rPr>
          <w:szCs w:val="28"/>
        </w:rPr>
        <w:t>/18</w:t>
      </w:r>
      <w:r w:rsidRPr="000563C9">
        <w:rPr>
          <w:szCs w:val="28"/>
        </w:rPr>
        <w:t>.</w:t>
      </w:r>
    </w:p>
    <w:p w:rsidR="00CD2C92" w:rsidRPr="002D4378" w:rsidRDefault="00CD2C92" w:rsidP="000563C9">
      <w:pPr>
        <w:numPr>
          <w:ilvl w:val="0"/>
          <w:numId w:val="1"/>
        </w:numPr>
        <w:spacing w:line="336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F375B3" w:rsidRPr="00F375B3">
        <w:t xml:space="preserve">проект планировки территории </w:t>
      </w:r>
      <w:r w:rsidR="000563C9" w:rsidRPr="000563C9">
        <w:t>и проект межевания территории, расположенной по адресу:</w:t>
      </w:r>
      <w:r w:rsidR="000563C9">
        <w:t xml:space="preserve"> </w:t>
      </w:r>
      <w:r w:rsidR="000563C9" w:rsidRPr="000563C9">
        <w:t xml:space="preserve">Нижегородская область, </w:t>
      </w:r>
      <w:proofErr w:type="spellStart"/>
      <w:r w:rsidR="000563C9" w:rsidRPr="000563C9">
        <w:t>г.Дзержин</w:t>
      </w:r>
      <w:r w:rsidR="00894B2F">
        <w:t>с</w:t>
      </w:r>
      <w:r w:rsidR="000563C9" w:rsidRPr="000563C9">
        <w:t>к</w:t>
      </w:r>
      <w:proofErr w:type="spellEnd"/>
      <w:r w:rsidR="000563C9" w:rsidRPr="000563C9">
        <w:t>, шоссе Северное, 30</w:t>
      </w:r>
      <w:r w:rsidR="000563C9">
        <w:t xml:space="preserve"> </w:t>
      </w:r>
      <w:r w:rsidRPr="002D4378">
        <w:rPr>
          <w:szCs w:val="28"/>
        </w:rPr>
        <w:t>долж</w:t>
      </w:r>
      <w:r>
        <w:rPr>
          <w:szCs w:val="28"/>
        </w:rPr>
        <w:t>н</w:t>
      </w:r>
      <w:r w:rsidR="00F375B3">
        <w:rPr>
          <w:szCs w:val="28"/>
        </w:rPr>
        <w:t>ы</w:t>
      </w:r>
      <w:r>
        <w:rPr>
          <w:szCs w:val="28"/>
        </w:rPr>
        <w:t xml:space="preserve"> быть представлен</w:t>
      </w:r>
      <w:r w:rsidR="00F375B3">
        <w:rPr>
          <w:szCs w:val="28"/>
        </w:rPr>
        <w:t>ы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</w:t>
      </w:r>
      <w:r w:rsidR="00F375B3">
        <w:rPr>
          <w:szCs w:val="28"/>
        </w:rPr>
        <w:t>одного года</w:t>
      </w:r>
      <w:r>
        <w:rPr>
          <w:szCs w:val="28"/>
        </w:rPr>
        <w:t xml:space="preserve">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2A39B3">
      <w:pPr>
        <w:numPr>
          <w:ilvl w:val="0"/>
          <w:numId w:val="1"/>
        </w:numPr>
        <w:spacing w:line="336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lastRenderedPageBreak/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</w:t>
      </w:r>
      <w:r w:rsidR="000563C9">
        <w:rPr>
          <w:szCs w:val="28"/>
        </w:rPr>
        <w:t>Дзержинска</w:t>
      </w:r>
      <w:r w:rsidRPr="002D4378">
        <w:rPr>
          <w:szCs w:val="28"/>
        </w:rPr>
        <w:t xml:space="preserve"> для его опубликования и размещения на официальном сайте администрации города </w:t>
      </w:r>
      <w:r w:rsidR="000563C9">
        <w:rPr>
          <w:szCs w:val="28"/>
        </w:rPr>
        <w:t>Дзержинска</w:t>
      </w:r>
      <w:r w:rsidRPr="002D4378">
        <w:rPr>
          <w:szCs w:val="28"/>
        </w:rPr>
        <w:t xml:space="preserve"> в сети «Интернет».</w:t>
      </w:r>
    </w:p>
    <w:p w:rsidR="00CD2C92" w:rsidRPr="008F6168" w:rsidRDefault="00CD2C92" w:rsidP="002A39B3">
      <w:pPr>
        <w:numPr>
          <w:ilvl w:val="0"/>
          <w:numId w:val="1"/>
        </w:numPr>
        <w:spacing w:line="336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2A39B3">
      <w:pPr>
        <w:numPr>
          <w:ilvl w:val="0"/>
          <w:numId w:val="1"/>
        </w:numPr>
        <w:spacing w:line="336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600F09" w:rsidRDefault="00600F09" w:rsidP="00600F09">
      <w:pPr>
        <w:spacing w:line="336" w:lineRule="auto"/>
        <w:jc w:val="both"/>
      </w:pPr>
    </w:p>
    <w:p w:rsidR="00600F09" w:rsidRDefault="00600F09" w:rsidP="00600F09">
      <w:pPr>
        <w:spacing w:line="336" w:lineRule="auto"/>
        <w:jc w:val="both"/>
      </w:pPr>
    </w:p>
    <w:p w:rsidR="00600F09" w:rsidRDefault="00600F09" w:rsidP="00600F09">
      <w:pPr>
        <w:spacing w:line="336" w:lineRule="auto"/>
        <w:jc w:val="both"/>
      </w:pPr>
    </w:p>
    <w:p w:rsidR="00BD18AC" w:rsidRDefault="00F94178" w:rsidP="000563C9">
      <w:pPr>
        <w:spacing w:line="336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DC3ED8">
        <w:t xml:space="preserve">         </w:t>
      </w:r>
      <w:r>
        <w:t xml:space="preserve">  </w:t>
      </w:r>
      <w:r w:rsidR="00DC3ED8">
        <w:t xml:space="preserve"> </w:t>
      </w:r>
      <w:r w:rsidR="00600F09">
        <w:t xml:space="preserve">   </w:t>
      </w:r>
      <w:r w:rsidR="00DC3ED8">
        <w:t xml:space="preserve"> </w:t>
      </w:r>
      <w:proofErr w:type="spellStart"/>
      <w:r>
        <w:t>А.В.Бодриевский</w:t>
      </w:r>
      <w:proofErr w:type="spellEnd"/>
    </w:p>
    <w:p w:rsidR="00BD18AC" w:rsidRDefault="00BD18AC">
      <w:r>
        <w:br w:type="page"/>
      </w:r>
    </w:p>
    <w:p w:rsidR="00E042C6" w:rsidRPr="00EF5A83" w:rsidRDefault="00BD18AC" w:rsidP="000563C9">
      <w:pPr>
        <w:spacing w:line="336" w:lineRule="auto"/>
        <w:jc w:val="both"/>
      </w:pPr>
      <w:r>
        <w:rPr>
          <w:noProof/>
        </w:rPr>
        <w:lastRenderedPageBreak/>
        <w:drawing>
          <wp:inline distT="0" distB="0" distL="0" distR="0">
            <wp:extent cx="6583680" cy="9317444"/>
            <wp:effectExtent l="0" t="0" r="7620" b="0"/>
            <wp:docPr id="6" name="Рисунок 6" descr="D:\Головкова\_ДГРТ\__РАЗРЕШЕНИЕ__\2018\Ока девеломпент_Дзержинск\doc025901201810011307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ловкова\_ДГРТ\__РАЗРЕШЕНИЕ__\2018\Ока девеломпент_Дзержинск\doc02590120181001130709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79" cy="931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E042C6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D62" w:rsidRDefault="00591D62">
      <w:r>
        <w:separator/>
      </w:r>
    </w:p>
  </w:endnote>
  <w:endnote w:type="continuationSeparator" w:id="0">
    <w:p w:rsidR="00591D62" w:rsidRDefault="0059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D62" w:rsidRDefault="00591D62">
      <w:r>
        <w:separator/>
      </w:r>
    </w:p>
  </w:footnote>
  <w:footnote w:type="continuationSeparator" w:id="0">
    <w:p w:rsidR="00591D62" w:rsidRDefault="00591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3C9"/>
    <w:rsid w:val="00056E1C"/>
    <w:rsid w:val="0007340B"/>
    <w:rsid w:val="00073B4D"/>
    <w:rsid w:val="00077977"/>
    <w:rsid w:val="000A0F26"/>
    <w:rsid w:val="000D066A"/>
    <w:rsid w:val="000D24A2"/>
    <w:rsid w:val="000D5C79"/>
    <w:rsid w:val="000F3C08"/>
    <w:rsid w:val="000F7B5C"/>
    <w:rsid w:val="0010141B"/>
    <w:rsid w:val="001027A4"/>
    <w:rsid w:val="0010360C"/>
    <w:rsid w:val="0010435E"/>
    <w:rsid w:val="00105F04"/>
    <w:rsid w:val="00111AB4"/>
    <w:rsid w:val="00112305"/>
    <w:rsid w:val="00141684"/>
    <w:rsid w:val="00143282"/>
    <w:rsid w:val="001451F4"/>
    <w:rsid w:val="001772E6"/>
    <w:rsid w:val="001774CA"/>
    <w:rsid w:val="001809B9"/>
    <w:rsid w:val="0019714F"/>
    <w:rsid w:val="001B2875"/>
    <w:rsid w:val="001B56B0"/>
    <w:rsid w:val="001E7026"/>
    <w:rsid w:val="001F0640"/>
    <w:rsid w:val="001F3093"/>
    <w:rsid w:val="001F49D5"/>
    <w:rsid w:val="001F73F0"/>
    <w:rsid w:val="00206381"/>
    <w:rsid w:val="002175D4"/>
    <w:rsid w:val="0022015C"/>
    <w:rsid w:val="002256E1"/>
    <w:rsid w:val="00237D1A"/>
    <w:rsid w:val="00260E76"/>
    <w:rsid w:val="002673CB"/>
    <w:rsid w:val="00276416"/>
    <w:rsid w:val="002821AB"/>
    <w:rsid w:val="002837B3"/>
    <w:rsid w:val="0028400D"/>
    <w:rsid w:val="00293AB1"/>
    <w:rsid w:val="00297599"/>
    <w:rsid w:val="002A0F01"/>
    <w:rsid w:val="002A39B3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778F1"/>
    <w:rsid w:val="0039328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2787B"/>
    <w:rsid w:val="0043564A"/>
    <w:rsid w:val="00477E29"/>
    <w:rsid w:val="0048443F"/>
    <w:rsid w:val="00494BDB"/>
    <w:rsid w:val="004A400D"/>
    <w:rsid w:val="004C33BA"/>
    <w:rsid w:val="004C34C3"/>
    <w:rsid w:val="004D0E31"/>
    <w:rsid w:val="004D214C"/>
    <w:rsid w:val="004D22AD"/>
    <w:rsid w:val="004D56E8"/>
    <w:rsid w:val="004D6E2A"/>
    <w:rsid w:val="004E334E"/>
    <w:rsid w:val="004E5BE4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006"/>
    <w:rsid w:val="00590048"/>
    <w:rsid w:val="00591D62"/>
    <w:rsid w:val="005A090E"/>
    <w:rsid w:val="005A2F88"/>
    <w:rsid w:val="005B0693"/>
    <w:rsid w:val="005B112B"/>
    <w:rsid w:val="005B59CC"/>
    <w:rsid w:val="005B6804"/>
    <w:rsid w:val="005C0B7A"/>
    <w:rsid w:val="005C236C"/>
    <w:rsid w:val="005C65B1"/>
    <w:rsid w:val="005E500B"/>
    <w:rsid w:val="00600F09"/>
    <w:rsid w:val="00604555"/>
    <w:rsid w:val="006101D9"/>
    <w:rsid w:val="00612FAE"/>
    <w:rsid w:val="00625C82"/>
    <w:rsid w:val="0063056A"/>
    <w:rsid w:val="00640491"/>
    <w:rsid w:val="006452F5"/>
    <w:rsid w:val="00646E5C"/>
    <w:rsid w:val="006526CB"/>
    <w:rsid w:val="00656A61"/>
    <w:rsid w:val="0067053D"/>
    <w:rsid w:val="00674978"/>
    <w:rsid w:val="00682EEE"/>
    <w:rsid w:val="00693234"/>
    <w:rsid w:val="006B07B9"/>
    <w:rsid w:val="006B201C"/>
    <w:rsid w:val="006D138A"/>
    <w:rsid w:val="006E4067"/>
    <w:rsid w:val="0070290A"/>
    <w:rsid w:val="00706027"/>
    <w:rsid w:val="00706EB2"/>
    <w:rsid w:val="007166CA"/>
    <w:rsid w:val="007212E3"/>
    <w:rsid w:val="00721E2C"/>
    <w:rsid w:val="00727830"/>
    <w:rsid w:val="00761C1B"/>
    <w:rsid w:val="00780002"/>
    <w:rsid w:val="00784AAC"/>
    <w:rsid w:val="007A22C6"/>
    <w:rsid w:val="007A34D9"/>
    <w:rsid w:val="007A3DAF"/>
    <w:rsid w:val="007B0AE3"/>
    <w:rsid w:val="007C4B60"/>
    <w:rsid w:val="007C78A7"/>
    <w:rsid w:val="008142D8"/>
    <w:rsid w:val="00823DDC"/>
    <w:rsid w:val="0085764D"/>
    <w:rsid w:val="00867D97"/>
    <w:rsid w:val="00874B7B"/>
    <w:rsid w:val="008753AB"/>
    <w:rsid w:val="00877672"/>
    <w:rsid w:val="008853A0"/>
    <w:rsid w:val="00894B2F"/>
    <w:rsid w:val="008D13B2"/>
    <w:rsid w:val="008D2776"/>
    <w:rsid w:val="008D30B4"/>
    <w:rsid w:val="008D5E3D"/>
    <w:rsid w:val="008F28BA"/>
    <w:rsid w:val="008F70EA"/>
    <w:rsid w:val="00900FD8"/>
    <w:rsid w:val="00923AEC"/>
    <w:rsid w:val="00927565"/>
    <w:rsid w:val="00932D31"/>
    <w:rsid w:val="00944CF3"/>
    <w:rsid w:val="009458C7"/>
    <w:rsid w:val="00950A33"/>
    <w:rsid w:val="00955928"/>
    <w:rsid w:val="00957A15"/>
    <w:rsid w:val="00967791"/>
    <w:rsid w:val="00971CE2"/>
    <w:rsid w:val="009745C2"/>
    <w:rsid w:val="00975E70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42E52"/>
    <w:rsid w:val="00A475A5"/>
    <w:rsid w:val="00A50E6A"/>
    <w:rsid w:val="00A51B3E"/>
    <w:rsid w:val="00A533BE"/>
    <w:rsid w:val="00A54C41"/>
    <w:rsid w:val="00A85BFC"/>
    <w:rsid w:val="00A9215B"/>
    <w:rsid w:val="00A93E34"/>
    <w:rsid w:val="00AA1F2E"/>
    <w:rsid w:val="00AA29DD"/>
    <w:rsid w:val="00AA399F"/>
    <w:rsid w:val="00AB172A"/>
    <w:rsid w:val="00AB747E"/>
    <w:rsid w:val="00AC3902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B4F80"/>
    <w:rsid w:val="00BC183A"/>
    <w:rsid w:val="00BC2B13"/>
    <w:rsid w:val="00BC61C1"/>
    <w:rsid w:val="00BD18AC"/>
    <w:rsid w:val="00BD42E8"/>
    <w:rsid w:val="00C00F42"/>
    <w:rsid w:val="00C07083"/>
    <w:rsid w:val="00C12438"/>
    <w:rsid w:val="00C37123"/>
    <w:rsid w:val="00C425B7"/>
    <w:rsid w:val="00C42DA3"/>
    <w:rsid w:val="00C56D24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D761E"/>
    <w:rsid w:val="00CF3976"/>
    <w:rsid w:val="00D01C98"/>
    <w:rsid w:val="00D12BA7"/>
    <w:rsid w:val="00D24D4A"/>
    <w:rsid w:val="00D26C5B"/>
    <w:rsid w:val="00D27EDC"/>
    <w:rsid w:val="00D3028B"/>
    <w:rsid w:val="00D310D1"/>
    <w:rsid w:val="00D322E6"/>
    <w:rsid w:val="00D663D9"/>
    <w:rsid w:val="00D73FF4"/>
    <w:rsid w:val="00D74224"/>
    <w:rsid w:val="00D76701"/>
    <w:rsid w:val="00D84E8E"/>
    <w:rsid w:val="00D91971"/>
    <w:rsid w:val="00DB48E8"/>
    <w:rsid w:val="00DC2FB4"/>
    <w:rsid w:val="00DC3ED8"/>
    <w:rsid w:val="00DD52A1"/>
    <w:rsid w:val="00DD59AF"/>
    <w:rsid w:val="00DD740E"/>
    <w:rsid w:val="00DF6851"/>
    <w:rsid w:val="00E042C6"/>
    <w:rsid w:val="00E05968"/>
    <w:rsid w:val="00E14C5A"/>
    <w:rsid w:val="00E151FF"/>
    <w:rsid w:val="00E24AE5"/>
    <w:rsid w:val="00E30C0B"/>
    <w:rsid w:val="00E32342"/>
    <w:rsid w:val="00E3787E"/>
    <w:rsid w:val="00E42FA4"/>
    <w:rsid w:val="00E445BC"/>
    <w:rsid w:val="00E52B15"/>
    <w:rsid w:val="00E649D6"/>
    <w:rsid w:val="00E674D1"/>
    <w:rsid w:val="00E73803"/>
    <w:rsid w:val="00E76580"/>
    <w:rsid w:val="00E84763"/>
    <w:rsid w:val="00E85825"/>
    <w:rsid w:val="00E927AE"/>
    <w:rsid w:val="00EE1582"/>
    <w:rsid w:val="00F12E73"/>
    <w:rsid w:val="00F22B9F"/>
    <w:rsid w:val="00F31112"/>
    <w:rsid w:val="00F31813"/>
    <w:rsid w:val="00F375B3"/>
    <w:rsid w:val="00F602AB"/>
    <w:rsid w:val="00F6166D"/>
    <w:rsid w:val="00F633AF"/>
    <w:rsid w:val="00F74556"/>
    <w:rsid w:val="00F8222C"/>
    <w:rsid w:val="00F94178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62617F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2E1FE-0434-44A7-9C0C-EDA978E05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512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Головкова Н.С.</cp:lastModifiedBy>
  <cp:revision>45</cp:revision>
  <cp:lastPrinted>2018-09-07T12:45:00Z</cp:lastPrinted>
  <dcterms:created xsi:type="dcterms:W3CDTF">2018-04-05T08:57:00Z</dcterms:created>
  <dcterms:modified xsi:type="dcterms:W3CDTF">2018-10-01T11:16:00Z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