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78789C">
              <w:t>28</w:t>
            </w:r>
            <w:r w:rsidR="000C225F">
              <w:t xml:space="preserve"> ноября </w:t>
            </w:r>
            <w:r w:rsidR="00A475A5">
              <w:t>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78789C">
              <w:rPr>
                <w:noProof/>
              </w:rPr>
              <w:t>135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по внесению изменений в проект </w:t>
            </w:r>
            <w:r w:rsidR="00D56C44">
              <w:rPr>
                <w:b/>
              </w:rPr>
              <w:t xml:space="preserve">планировки и </w:t>
            </w:r>
            <w:r w:rsidR="0070290A">
              <w:rPr>
                <w:b/>
              </w:rPr>
              <w:t>межевания территории</w:t>
            </w:r>
            <w:r w:rsidR="00D56C44">
              <w:rPr>
                <w:b/>
              </w:rPr>
              <w:t xml:space="preserve"> </w:t>
            </w:r>
            <w:bookmarkStart w:id="2" w:name="_Hlk529546272"/>
            <w:r w:rsidR="00D56C44">
              <w:rPr>
                <w:b/>
              </w:rPr>
              <w:t>на участке</w:t>
            </w:r>
            <w:r w:rsidR="0070290A">
              <w:rPr>
                <w:b/>
              </w:rPr>
              <w:t xml:space="preserve"> </w:t>
            </w:r>
            <w:r w:rsidR="00D56C44">
              <w:rPr>
                <w:b/>
              </w:rPr>
              <w:t>от деревни Бешенцево до деревни Морд</w:t>
            </w:r>
            <w:r w:rsidR="00FD7CBD">
              <w:rPr>
                <w:b/>
              </w:rPr>
              <w:t>в</w:t>
            </w:r>
            <w:r w:rsidR="00D56C44">
              <w:rPr>
                <w:b/>
              </w:rPr>
              <w:t xml:space="preserve">инцево в Приокском районе города Нижнего Новгорода </w:t>
            </w:r>
            <w:bookmarkEnd w:id="2"/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0F0588" w:rsidRDefault="00CD2C92" w:rsidP="00A93F6C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A93F6C">
        <w:t>унктом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</w:t>
      </w:r>
      <w:r w:rsidR="000F0588">
        <w:t>.</w:t>
      </w:r>
      <w:r w:rsidRPr="00C93B78">
        <w:t xml:space="preserve"> № 197-З «</w:t>
      </w:r>
      <w:bookmarkStart w:id="3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3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</w:t>
      </w:r>
      <w:r w:rsidR="00A93F6C">
        <w:t>й</w:t>
      </w:r>
      <w:r w:rsidRPr="00C93B78">
        <w:t xml:space="preserve"> </w:t>
      </w:r>
      <w:r w:rsidR="00A93F6C">
        <w:t xml:space="preserve">деятельности и развития агломераций </w:t>
      </w:r>
      <w:r w:rsidRPr="00C93B78">
        <w:t>Нижегородской области, утвержденного постановлением Правительства Нижегородской области от 25 июля 2007 г</w:t>
      </w:r>
      <w:r w:rsidR="00A93F6C">
        <w:t>.</w:t>
      </w:r>
      <w:r w:rsidRPr="00C93B78">
        <w:t xml:space="preserve"> № 248, и в связи с </w:t>
      </w:r>
      <w:r w:rsidR="00D50EB4">
        <w:t xml:space="preserve">обращением </w:t>
      </w:r>
      <w:bookmarkStart w:id="4" w:name="_Hlk529546573"/>
      <w:r w:rsidR="000F0588">
        <w:t xml:space="preserve">Нижегородского областного союза потребительских обществ от </w:t>
      </w:r>
      <w:r w:rsidR="00D56C44">
        <w:t>28</w:t>
      </w:r>
      <w:r w:rsidR="00481D68">
        <w:t xml:space="preserve"> сентября </w:t>
      </w:r>
      <w:r w:rsidR="00D56C44">
        <w:t>2018</w:t>
      </w:r>
      <w:r w:rsidR="00481D68">
        <w:t xml:space="preserve"> г.</w:t>
      </w:r>
      <w:r w:rsidR="00D56C44">
        <w:t xml:space="preserve"> № </w:t>
      </w:r>
      <w:r w:rsidR="00D56C44" w:rsidRPr="00D56C44">
        <w:t>Вх-406-16553/18</w:t>
      </w:r>
    </w:p>
    <w:bookmarkEnd w:id="4"/>
    <w:p w:rsidR="00CD2C92" w:rsidRPr="000C225F" w:rsidRDefault="00CD2C92" w:rsidP="000F0588">
      <w:pPr>
        <w:widowControl w:val="0"/>
        <w:spacing w:line="360" w:lineRule="auto"/>
        <w:contextualSpacing/>
        <w:jc w:val="both"/>
        <w:rPr>
          <w:szCs w:val="28"/>
        </w:rPr>
      </w:pPr>
      <w:r w:rsidRPr="000C225F">
        <w:rPr>
          <w:color w:val="000000"/>
        </w:rPr>
        <w:t>п р и к а з ы в а ю:</w:t>
      </w:r>
    </w:p>
    <w:p w:rsidR="00CD2C92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210C62">
        <w:rPr>
          <w:szCs w:val="28"/>
        </w:rPr>
        <w:t>Разрешить</w:t>
      </w:r>
      <w:r w:rsidR="00A475A5">
        <w:rPr>
          <w:szCs w:val="28"/>
        </w:rPr>
        <w:t xml:space="preserve"> </w:t>
      </w:r>
      <w:r w:rsidR="00D56C44" w:rsidRPr="00D56C44">
        <w:rPr>
          <w:szCs w:val="28"/>
        </w:rPr>
        <w:t>Нижегородско</w:t>
      </w:r>
      <w:r w:rsidR="00D56C44">
        <w:rPr>
          <w:szCs w:val="28"/>
        </w:rPr>
        <w:t>му</w:t>
      </w:r>
      <w:r w:rsidR="00D56C44" w:rsidRPr="00D56C44">
        <w:rPr>
          <w:szCs w:val="28"/>
        </w:rPr>
        <w:t xml:space="preserve"> областно</w:t>
      </w:r>
      <w:r w:rsidR="00D56C44">
        <w:rPr>
          <w:szCs w:val="28"/>
        </w:rPr>
        <w:t>му</w:t>
      </w:r>
      <w:r w:rsidR="00D56C44" w:rsidRPr="00D56C44">
        <w:rPr>
          <w:szCs w:val="28"/>
        </w:rPr>
        <w:t xml:space="preserve"> союз</w:t>
      </w:r>
      <w:r w:rsidR="00D56C44">
        <w:rPr>
          <w:szCs w:val="28"/>
        </w:rPr>
        <w:t>у</w:t>
      </w:r>
      <w:r w:rsidR="00D56C44" w:rsidRPr="00D56C44">
        <w:rPr>
          <w:szCs w:val="28"/>
        </w:rPr>
        <w:t xml:space="preserve"> потребительских обществ</w:t>
      </w:r>
      <w:r w:rsidR="000F0588">
        <w:rPr>
          <w:szCs w:val="28"/>
        </w:rPr>
        <w:t xml:space="preserve"> </w:t>
      </w:r>
      <w:r w:rsidRPr="00BE6D92">
        <w:rPr>
          <w:szCs w:val="28"/>
        </w:rPr>
        <w:t xml:space="preserve">подготовку </w:t>
      </w:r>
      <w:bookmarkStart w:id="5" w:name="_Hlk506985955"/>
      <w:r w:rsidRPr="008B737F">
        <w:t xml:space="preserve">документации </w:t>
      </w:r>
      <w:bookmarkEnd w:id="5"/>
      <w:r w:rsidR="00D56C44" w:rsidRPr="00D56C44">
        <w:t>по внесению изменений в проект планировки и межевания территории</w:t>
      </w:r>
      <w:r w:rsidR="00D56C44">
        <w:t xml:space="preserve"> на участке</w:t>
      </w:r>
      <w:r w:rsidR="00D56C44" w:rsidRPr="00D56C44">
        <w:t xml:space="preserve"> от деревни </w:t>
      </w:r>
      <w:proofErr w:type="spellStart"/>
      <w:r w:rsidR="00D56C44" w:rsidRPr="00D56C44">
        <w:t>Бешенцево</w:t>
      </w:r>
      <w:proofErr w:type="spellEnd"/>
      <w:r w:rsidR="00D56C44" w:rsidRPr="00D56C44">
        <w:t xml:space="preserve"> до деревни </w:t>
      </w:r>
      <w:proofErr w:type="spellStart"/>
      <w:r w:rsidR="00D56C44" w:rsidRPr="00D56C44">
        <w:t>Морд</w:t>
      </w:r>
      <w:r w:rsidR="00FD7CBD">
        <w:t>в</w:t>
      </w:r>
      <w:r w:rsidR="00D56C44" w:rsidRPr="00D56C44">
        <w:t>инцево</w:t>
      </w:r>
      <w:proofErr w:type="spellEnd"/>
      <w:r w:rsidR="00D56C44" w:rsidRPr="00D56C44">
        <w:t xml:space="preserve"> в </w:t>
      </w:r>
      <w:proofErr w:type="spellStart"/>
      <w:r w:rsidR="00D56C44" w:rsidRPr="00D56C44">
        <w:t>Приокском</w:t>
      </w:r>
      <w:proofErr w:type="spellEnd"/>
      <w:r w:rsidR="00D56C44" w:rsidRPr="00D56C44">
        <w:t xml:space="preserve"> районе города Нижнего Новгорода</w:t>
      </w:r>
      <w:r w:rsidR="00417CE6" w:rsidRPr="00375506">
        <w:rPr>
          <w:b/>
          <w:sz w:val="24"/>
          <w:szCs w:val="24"/>
        </w:rPr>
        <w:t xml:space="preserve">, </w:t>
      </w:r>
      <w:r w:rsidR="00417CE6" w:rsidRPr="00375506">
        <w:rPr>
          <w:szCs w:val="28"/>
        </w:rPr>
        <w:t xml:space="preserve">утвержденный постановлением администрации города Нижнего Новгорода от </w:t>
      </w:r>
      <w:r w:rsidR="00D56C44">
        <w:rPr>
          <w:szCs w:val="28"/>
        </w:rPr>
        <w:t>3 февраля 2014 г.</w:t>
      </w:r>
      <w:r w:rsidR="00417CE6" w:rsidRPr="00375506">
        <w:rPr>
          <w:sz w:val="24"/>
          <w:szCs w:val="24"/>
        </w:rPr>
        <w:t xml:space="preserve"> </w:t>
      </w:r>
      <w:r w:rsidR="00417CE6" w:rsidRPr="00375506">
        <w:rPr>
          <w:szCs w:val="28"/>
        </w:rPr>
        <w:t xml:space="preserve">№ </w:t>
      </w:r>
      <w:r w:rsidR="00D56C44">
        <w:rPr>
          <w:szCs w:val="28"/>
        </w:rPr>
        <w:t>245</w:t>
      </w:r>
      <w:r w:rsidR="00417CE6">
        <w:rPr>
          <w:szCs w:val="28"/>
        </w:rPr>
        <w:t>,</w:t>
      </w:r>
      <w:r w:rsidR="00417CE6" w:rsidRPr="00936BF5">
        <w:rPr>
          <w:sz w:val="24"/>
          <w:szCs w:val="24"/>
        </w:rPr>
        <w:t xml:space="preserve"> </w:t>
      </w:r>
      <w:r w:rsidR="00417CE6" w:rsidRPr="00417CE6">
        <w:rPr>
          <w:szCs w:val="28"/>
        </w:rPr>
        <w:t>за</w:t>
      </w:r>
      <w:r w:rsidRPr="00210C62">
        <w:rPr>
          <w:szCs w:val="28"/>
        </w:rPr>
        <w:t xml:space="preserve"> счет собственных средств</w:t>
      </w:r>
      <w:r w:rsidR="001809B9">
        <w:rPr>
          <w:szCs w:val="28"/>
        </w:rPr>
        <w:t>,</w:t>
      </w:r>
      <w:r w:rsidRPr="00210C62">
        <w:rPr>
          <w:szCs w:val="28"/>
        </w:rPr>
        <w:t xml:space="preserve"> согласно прилагаемой </w:t>
      </w:r>
      <w:r w:rsidR="001E7026" w:rsidRPr="00210C62">
        <w:rPr>
          <w:szCs w:val="28"/>
        </w:rPr>
        <w:t>схеме</w:t>
      </w:r>
      <w:r w:rsidRPr="00210C62">
        <w:rPr>
          <w:szCs w:val="28"/>
        </w:rPr>
        <w:t xml:space="preserve"> №</w:t>
      </w:r>
      <w:r w:rsidR="00D50EB4">
        <w:rPr>
          <w:szCs w:val="28"/>
        </w:rPr>
        <w:t xml:space="preserve"> </w:t>
      </w:r>
      <w:r w:rsidR="00D56C44">
        <w:rPr>
          <w:szCs w:val="28"/>
        </w:rPr>
        <w:t>226</w:t>
      </w:r>
      <w:r w:rsidR="00A42E52">
        <w:rPr>
          <w:szCs w:val="28"/>
        </w:rPr>
        <w:t>/18</w:t>
      </w:r>
      <w:r w:rsidRPr="00210C62">
        <w:rPr>
          <w:szCs w:val="28"/>
        </w:rPr>
        <w:t>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2D4378">
        <w:rPr>
          <w:szCs w:val="28"/>
        </w:rPr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4A400D" w:rsidRPr="0070290A">
        <w:t xml:space="preserve">по внесению изменений в проект планировки </w:t>
      </w:r>
      <w:r w:rsidR="004A400D">
        <w:t>и</w:t>
      </w:r>
      <w:r w:rsidR="004A400D" w:rsidRPr="0070290A">
        <w:t xml:space="preserve"> межевания территории </w:t>
      </w:r>
      <w:r w:rsidR="00D56C44">
        <w:t>на участке</w:t>
      </w:r>
      <w:r w:rsidR="00D56C44" w:rsidRPr="00D56C44">
        <w:t xml:space="preserve"> от деревни </w:t>
      </w:r>
      <w:proofErr w:type="spellStart"/>
      <w:r w:rsidR="00D56C44" w:rsidRPr="00D56C44">
        <w:t>Бешенцево</w:t>
      </w:r>
      <w:proofErr w:type="spellEnd"/>
      <w:r w:rsidR="00D56C44" w:rsidRPr="00D56C44">
        <w:t xml:space="preserve"> до деревни </w:t>
      </w:r>
      <w:proofErr w:type="spellStart"/>
      <w:r w:rsidR="00D56C44" w:rsidRPr="00D56C44">
        <w:lastRenderedPageBreak/>
        <w:t>Морд</w:t>
      </w:r>
      <w:r w:rsidR="00FD7CBD">
        <w:t>в</w:t>
      </w:r>
      <w:r w:rsidR="00D56C44" w:rsidRPr="00D56C44">
        <w:t>инцево</w:t>
      </w:r>
      <w:proofErr w:type="spellEnd"/>
      <w:r w:rsidR="00D56C44" w:rsidRPr="00D56C44">
        <w:t xml:space="preserve"> в </w:t>
      </w:r>
      <w:proofErr w:type="spellStart"/>
      <w:r w:rsidR="00D56C44" w:rsidRPr="00D56C44">
        <w:t>Приокском</w:t>
      </w:r>
      <w:proofErr w:type="spellEnd"/>
      <w:r w:rsidR="00D56C44" w:rsidRPr="00D56C44">
        <w:t xml:space="preserve"> районе города Нижнего Новгорода</w:t>
      </w:r>
      <w:r w:rsidR="004A400D">
        <w:t xml:space="preserve"> </w:t>
      </w:r>
      <w:r w:rsidRPr="002D4378">
        <w:rPr>
          <w:szCs w:val="28"/>
        </w:rPr>
        <w:t>долж</w:t>
      </w:r>
      <w:r>
        <w:rPr>
          <w:szCs w:val="28"/>
        </w:rPr>
        <w:t>на быть представлена</w:t>
      </w:r>
      <w:r w:rsidRPr="002D4378">
        <w:rPr>
          <w:szCs w:val="28"/>
        </w:rPr>
        <w:t xml:space="preserve"> в департамент градостроительно</w:t>
      </w:r>
      <w:r w:rsidR="001E7026">
        <w:rPr>
          <w:szCs w:val="28"/>
        </w:rPr>
        <w:t>й деятельности и развития агломераций</w:t>
      </w:r>
      <w:r w:rsidRPr="002D4378">
        <w:rPr>
          <w:szCs w:val="28"/>
        </w:rPr>
        <w:t xml:space="preserve"> Нижегородской области не позднее</w:t>
      </w:r>
      <w:r>
        <w:rPr>
          <w:szCs w:val="28"/>
        </w:rPr>
        <w:t xml:space="preserve"> шести месяцев </w:t>
      </w:r>
      <w:r w:rsidRPr="002D4378">
        <w:rPr>
          <w:szCs w:val="28"/>
        </w:rPr>
        <w:t>со дня издания настоящего приказа.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1227C8">
        <w:rPr>
          <w:szCs w:val="28"/>
        </w:rPr>
        <w:t>Управлению территориального планирования</w:t>
      </w:r>
      <w:r>
        <w:rPr>
          <w:szCs w:val="28"/>
        </w:rPr>
        <w:t xml:space="preserve">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</w:t>
      </w:r>
      <w:r>
        <w:rPr>
          <w:szCs w:val="28"/>
        </w:rPr>
        <w:t>н</w:t>
      </w:r>
      <w:r w:rsidRPr="002D4378">
        <w:rPr>
          <w:szCs w:val="28"/>
        </w:rPr>
        <w:t xml:space="preserve">аправить настоящий приказ </w:t>
      </w:r>
      <w:r>
        <w:rPr>
          <w:szCs w:val="28"/>
        </w:rPr>
        <w:t>главе</w:t>
      </w:r>
      <w:r w:rsidRPr="002D4378">
        <w:rPr>
          <w:szCs w:val="28"/>
        </w:rPr>
        <w:t xml:space="preserve">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454ACA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DC3ED8">
        <w:t xml:space="preserve">           </w:t>
      </w:r>
      <w:r>
        <w:t>А.В. Бодриевский</w:t>
      </w:r>
    </w:p>
    <w:p w:rsidR="00CD2C92" w:rsidRDefault="00CD2C92" w:rsidP="005776B8">
      <w:pPr>
        <w:spacing w:before="240"/>
      </w:pPr>
    </w:p>
    <w:p w:rsidR="000C3C44" w:rsidRDefault="000C3C44" w:rsidP="005776B8">
      <w:pPr>
        <w:spacing w:before="240"/>
      </w:pPr>
    </w:p>
    <w:p w:rsidR="000C3C44" w:rsidRDefault="000C3C44" w:rsidP="005776B8">
      <w:pPr>
        <w:spacing w:before="240"/>
      </w:pPr>
    </w:p>
    <w:p w:rsidR="000C3C44" w:rsidRDefault="000C3C44" w:rsidP="005776B8">
      <w:pPr>
        <w:spacing w:before="240"/>
      </w:pPr>
    </w:p>
    <w:p w:rsidR="0078789C" w:rsidRDefault="0078789C" w:rsidP="005776B8">
      <w:pPr>
        <w:spacing w:before="240"/>
      </w:pPr>
    </w:p>
    <w:p w:rsidR="0078789C" w:rsidRDefault="0078789C" w:rsidP="005776B8">
      <w:pPr>
        <w:spacing w:before="240"/>
      </w:pPr>
    </w:p>
    <w:p w:rsidR="0078789C" w:rsidRDefault="0078789C" w:rsidP="005776B8">
      <w:pPr>
        <w:spacing w:before="240"/>
      </w:pPr>
    </w:p>
    <w:p w:rsidR="0078789C" w:rsidRDefault="0078789C" w:rsidP="005776B8">
      <w:pPr>
        <w:spacing w:before="240"/>
      </w:pPr>
    </w:p>
    <w:p w:rsidR="0078789C" w:rsidRDefault="0078789C" w:rsidP="005776B8">
      <w:pPr>
        <w:spacing w:before="240"/>
      </w:pPr>
    </w:p>
    <w:p w:rsidR="0078789C" w:rsidRDefault="0078789C" w:rsidP="005776B8">
      <w:pPr>
        <w:spacing w:before="240"/>
      </w:pPr>
    </w:p>
    <w:p w:rsidR="0078789C" w:rsidRDefault="0078789C" w:rsidP="005776B8">
      <w:pPr>
        <w:spacing w:before="240"/>
      </w:pPr>
    </w:p>
    <w:p w:rsidR="0078789C" w:rsidRDefault="0078789C" w:rsidP="005776B8">
      <w:pPr>
        <w:spacing w:before="240"/>
      </w:pPr>
    </w:p>
    <w:p w:rsidR="0078789C" w:rsidRDefault="0078789C" w:rsidP="005776B8">
      <w:pPr>
        <w:spacing w:before="240"/>
      </w:pPr>
    </w:p>
    <w:p w:rsidR="0078789C" w:rsidRDefault="0078789C" w:rsidP="0078789C">
      <w:pPr>
        <w:spacing w:before="240"/>
        <w:ind w:hanging="993"/>
      </w:pPr>
      <w:r w:rsidRPr="0078789C">
        <w:rPr>
          <w:noProof/>
        </w:rPr>
        <w:lastRenderedPageBreak/>
        <w:drawing>
          <wp:inline distT="0" distB="0" distL="0" distR="0">
            <wp:extent cx="7038975" cy="9077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78789C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39D4" w:rsidRDefault="00C639D4">
      <w:r>
        <w:separator/>
      </w:r>
    </w:p>
  </w:endnote>
  <w:endnote w:type="continuationSeparator" w:id="0">
    <w:p w:rsidR="00C639D4" w:rsidRDefault="00C63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39D4" w:rsidRDefault="00C639D4">
      <w:r>
        <w:separator/>
      </w:r>
    </w:p>
  </w:footnote>
  <w:footnote w:type="continuationSeparator" w:id="0">
    <w:p w:rsidR="00C639D4" w:rsidRDefault="00C639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3DB5"/>
    <w:rsid w:val="00056E1C"/>
    <w:rsid w:val="0007340B"/>
    <w:rsid w:val="00077977"/>
    <w:rsid w:val="000A0F26"/>
    <w:rsid w:val="000C225F"/>
    <w:rsid w:val="000C3C44"/>
    <w:rsid w:val="000D066A"/>
    <w:rsid w:val="000D24A2"/>
    <w:rsid w:val="000D5C79"/>
    <w:rsid w:val="000F0588"/>
    <w:rsid w:val="000F3C08"/>
    <w:rsid w:val="000F7B5C"/>
    <w:rsid w:val="0010141B"/>
    <w:rsid w:val="0010360C"/>
    <w:rsid w:val="0010435E"/>
    <w:rsid w:val="00111AB4"/>
    <w:rsid w:val="00112305"/>
    <w:rsid w:val="00130FCB"/>
    <w:rsid w:val="001451F4"/>
    <w:rsid w:val="001772E6"/>
    <w:rsid w:val="001774CA"/>
    <w:rsid w:val="001809B9"/>
    <w:rsid w:val="001B2875"/>
    <w:rsid w:val="001E7026"/>
    <w:rsid w:val="001F0640"/>
    <w:rsid w:val="001F3093"/>
    <w:rsid w:val="001F49D5"/>
    <w:rsid w:val="00206381"/>
    <w:rsid w:val="002175D4"/>
    <w:rsid w:val="0022015C"/>
    <w:rsid w:val="00260E76"/>
    <w:rsid w:val="00276416"/>
    <w:rsid w:val="002821AB"/>
    <w:rsid w:val="002837B3"/>
    <w:rsid w:val="0028400D"/>
    <w:rsid w:val="00293AB1"/>
    <w:rsid w:val="00297599"/>
    <w:rsid w:val="002A0F01"/>
    <w:rsid w:val="002C3D4F"/>
    <w:rsid w:val="002D106B"/>
    <w:rsid w:val="002E3D35"/>
    <w:rsid w:val="002F30AA"/>
    <w:rsid w:val="00303C15"/>
    <w:rsid w:val="00304F34"/>
    <w:rsid w:val="003277CC"/>
    <w:rsid w:val="00330BA2"/>
    <w:rsid w:val="00337EF9"/>
    <w:rsid w:val="003503C1"/>
    <w:rsid w:val="003632AA"/>
    <w:rsid w:val="00365B49"/>
    <w:rsid w:val="00375072"/>
    <w:rsid w:val="00375506"/>
    <w:rsid w:val="00393286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3564A"/>
    <w:rsid w:val="00454ACA"/>
    <w:rsid w:val="00477E29"/>
    <w:rsid w:val="00481D68"/>
    <w:rsid w:val="00483404"/>
    <w:rsid w:val="0048443F"/>
    <w:rsid w:val="00494BDB"/>
    <w:rsid w:val="004A400D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84030"/>
    <w:rsid w:val="00590048"/>
    <w:rsid w:val="005A090E"/>
    <w:rsid w:val="005B0693"/>
    <w:rsid w:val="005B112B"/>
    <w:rsid w:val="005B59CC"/>
    <w:rsid w:val="005B6804"/>
    <w:rsid w:val="005C0B7A"/>
    <w:rsid w:val="005C236C"/>
    <w:rsid w:val="005C65B1"/>
    <w:rsid w:val="005E500B"/>
    <w:rsid w:val="00604555"/>
    <w:rsid w:val="006101D9"/>
    <w:rsid w:val="00612FAE"/>
    <w:rsid w:val="00625C82"/>
    <w:rsid w:val="0063056A"/>
    <w:rsid w:val="00640491"/>
    <w:rsid w:val="006452F5"/>
    <w:rsid w:val="006526CB"/>
    <w:rsid w:val="00656A61"/>
    <w:rsid w:val="0067053D"/>
    <w:rsid w:val="00674978"/>
    <w:rsid w:val="00682EEE"/>
    <w:rsid w:val="00693234"/>
    <w:rsid w:val="006B201C"/>
    <w:rsid w:val="006D138A"/>
    <w:rsid w:val="006E4067"/>
    <w:rsid w:val="0070290A"/>
    <w:rsid w:val="00706EB2"/>
    <w:rsid w:val="007166CA"/>
    <w:rsid w:val="007212E3"/>
    <w:rsid w:val="00727830"/>
    <w:rsid w:val="00761C1B"/>
    <w:rsid w:val="00780002"/>
    <w:rsid w:val="007814A9"/>
    <w:rsid w:val="0078789C"/>
    <w:rsid w:val="007A22C6"/>
    <w:rsid w:val="007A34D9"/>
    <w:rsid w:val="007A3DAF"/>
    <w:rsid w:val="007B0AE3"/>
    <w:rsid w:val="007C78A7"/>
    <w:rsid w:val="007E7DFB"/>
    <w:rsid w:val="008142D8"/>
    <w:rsid w:val="00823DDC"/>
    <w:rsid w:val="0085764D"/>
    <w:rsid w:val="00867D97"/>
    <w:rsid w:val="00874B7B"/>
    <w:rsid w:val="008753AB"/>
    <w:rsid w:val="00877672"/>
    <w:rsid w:val="008853A0"/>
    <w:rsid w:val="008D13B2"/>
    <w:rsid w:val="008D2776"/>
    <w:rsid w:val="008D30B4"/>
    <w:rsid w:val="008D5E3D"/>
    <w:rsid w:val="008E3233"/>
    <w:rsid w:val="008F28BA"/>
    <w:rsid w:val="008F70EA"/>
    <w:rsid w:val="00900FD8"/>
    <w:rsid w:val="00923AEC"/>
    <w:rsid w:val="00927565"/>
    <w:rsid w:val="00932D31"/>
    <w:rsid w:val="00944CF3"/>
    <w:rsid w:val="009458C7"/>
    <w:rsid w:val="00950A33"/>
    <w:rsid w:val="00955928"/>
    <w:rsid w:val="00956DB3"/>
    <w:rsid w:val="00957A15"/>
    <w:rsid w:val="00967791"/>
    <w:rsid w:val="00971CE2"/>
    <w:rsid w:val="009745C2"/>
    <w:rsid w:val="00993331"/>
    <w:rsid w:val="00995DDA"/>
    <w:rsid w:val="00997C42"/>
    <w:rsid w:val="009A1D2F"/>
    <w:rsid w:val="009C464B"/>
    <w:rsid w:val="009D0B51"/>
    <w:rsid w:val="009E5522"/>
    <w:rsid w:val="009E5C03"/>
    <w:rsid w:val="00A1275D"/>
    <w:rsid w:val="00A12790"/>
    <w:rsid w:val="00A26590"/>
    <w:rsid w:val="00A33A37"/>
    <w:rsid w:val="00A42E52"/>
    <w:rsid w:val="00A475A5"/>
    <w:rsid w:val="00A50E6A"/>
    <w:rsid w:val="00A533BE"/>
    <w:rsid w:val="00A54C41"/>
    <w:rsid w:val="00A85BFC"/>
    <w:rsid w:val="00A9215B"/>
    <w:rsid w:val="00A93E34"/>
    <w:rsid w:val="00A93F6C"/>
    <w:rsid w:val="00AA1F2E"/>
    <w:rsid w:val="00AA29DD"/>
    <w:rsid w:val="00AA399F"/>
    <w:rsid w:val="00AB172A"/>
    <w:rsid w:val="00AB747E"/>
    <w:rsid w:val="00AC3902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642F1"/>
    <w:rsid w:val="00B75DFC"/>
    <w:rsid w:val="00B77D46"/>
    <w:rsid w:val="00B91CE2"/>
    <w:rsid w:val="00B9672B"/>
    <w:rsid w:val="00BA2ACF"/>
    <w:rsid w:val="00BA3B7E"/>
    <w:rsid w:val="00BC183A"/>
    <w:rsid w:val="00BC2B13"/>
    <w:rsid w:val="00BC61C1"/>
    <w:rsid w:val="00BD42E8"/>
    <w:rsid w:val="00C00F42"/>
    <w:rsid w:val="00C07083"/>
    <w:rsid w:val="00C12438"/>
    <w:rsid w:val="00C37123"/>
    <w:rsid w:val="00C425B7"/>
    <w:rsid w:val="00C578AA"/>
    <w:rsid w:val="00C639D4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4D4A"/>
    <w:rsid w:val="00D26C5B"/>
    <w:rsid w:val="00D27EDC"/>
    <w:rsid w:val="00D3028B"/>
    <w:rsid w:val="00D310D1"/>
    <w:rsid w:val="00D322E6"/>
    <w:rsid w:val="00D50EB4"/>
    <w:rsid w:val="00D56C44"/>
    <w:rsid w:val="00D663D9"/>
    <w:rsid w:val="00D73FF4"/>
    <w:rsid w:val="00D74224"/>
    <w:rsid w:val="00D76701"/>
    <w:rsid w:val="00D84E8E"/>
    <w:rsid w:val="00DA7C1C"/>
    <w:rsid w:val="00DB48E8"/>
    <w:rsid w:val="00DC2FB4"/>
    <w:rsid w:val="00DC3ED8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3787E"/>
    <w:rsid w:val="00E42FA4"/>
    <w:rsid w:val="00E52B15"/>
    <w:rsid w:val="00E649D6"/>
    <w:rsid w:val="00E674D1"/>
    <w:rsid w:val="00E73803"/>
    <w:rsid w:val="00E76580"/>
    <w:rsid w:val="00E84763"/>
    <w:rsid w:val="00E85825"/>
    <w:rsid w:val="00E927AE"/>
    <w:rsid w:val="00F12E73"/>
    <w:rsid w:val="00F31112"/>
    <w:rsid w:val="00F31813"/>
    <w:rsid w:val="00F602AB"/>
    <w:rsid w:val="00F6166D"/>
    <w:rsid w:val="00F633AF"/>
    <w:rsid w:val="00F74556"/>
    <w:rsid w:val="00FC7B43"/>
    <w:rsid w:val="00FD7CBD"/>
    <w:rsid w:val="00FE045F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2B105C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358</TotalTime>
  <Pages>3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42</cp:revision>
  <cp:lastPrinted>2018-11-15T13:11:00Z</cp:lastPrinted>
  <dcterms:created xsi:type="dcterms:W3CDTF">2018-04-05T08:57:00Z</dcterms:created>
  <dcterms:modified xsi:type="dcterms:W3CDTF">2018-11-28T08:03:00Z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