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0A38D0">
              <w:t xml:space="preserve">4 </w:t>
            </w:r>
            <w:r w:rsidR="002D4372">
              <w:t>мая 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A56C3">
              <w:rPr>
                <w:noProof/>
              </w:rPr>
              <w:t>07-02-02/</w:t>
            </w:r>
            <w:r w:rsidR="000A38D0">
              <w:rPr>
                <w:noProof/>
              </w:rPr>
              <w:t>29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831C98" w:rsidRPr="00831C98">
              <w:rPr>
                <w:b/>
                <w:noProof/>
              </w:rPr>
              <w:t xml:space="preserve">О подготовке </w:t>
            </w:r>
            <w:r w:rsidR="002D4372" w:rsidRPr="002D4372">
              <w:rPr>
                <w:b/>
                <w:noProof/>
              </w:rPr>
              <w:t>документации по планировке территории (проект планировки и межевания территории) в границах проспекта Гагарина, улиц Военных Комиссаров, Маршала Жукова в Приокском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831C98" w:rsidRDefault="00831C98" w:rsidP="00831C98">
      <w:pPr>
        <w:spacing w:line="360" w:lineRule="auto"/>
        <w:ind w:firstLine="709"/>
        <w:contextualSpacing/>
        <w:jc w:val="both"/>
      </w:pPr>
    </w:p>
    <w:p w:rsidR="00831C98" w:rsidRPr="002D4372" w:rsidRDefault="00831C98" w:rsidP="002D4372">
      <w:pPr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</w:t>
      </w:r>
      <w:r>
        <w:t>-</w:t>
      </w:r>
      <w:r w:rsidRPr="008B737F">
        <w:t>43, 46 Градостроительного</w:t>
      </w:r>
      <w:r w:rsidRPr="00C93B78">
        <w:t xml:space="preserve"> кодекса Российской Федерации, </w:t>
      </w:r>
      <w:r w:rsidR="00F218D7">
        <w:t>пунктом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 </w:t>
      </w:r>
      <w:r>
        <w:t xml:space="preserve">                  </w:t>
      </w:r>
      <w:r w:rsidRPr="00C93B78">
        <w:t xml:space="preserve">от 23 декабря 2014 года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</w:t>
      </w:r>
      <w:r>
        <w:t xml:space="preserve"> департаменте </w:t>
      </w:r>
      <w:bookmarkStart w:id="2" w:name="_Hlk508033662"/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bookmarkEnd w:id="2"/>
      <w:r w:rsidRPr="00C93B78">
        <w:t>Нижегородской области, утвержденного постановлением Правительства Нижегородской области от 25 июля 2007 года № 248</w:t>
      </w:r>
      <w:r w:rsidR="002D4372">
        <w:t xml:space="preserve"> </w:t>
      </w:r>
      <w:r w:rsidRPr="00C93B78">
        <w:t xml:space="preserve">и в связи с </w:t>
      </w:r>
      <w:r w:rsidRPr="00210C62">
        <w:rPr>
          <w:szCs w:val="28"/>
        </w:rPr>
        <w:t xml:space="preserve">обращением </w:t>
      </w:r>
      <w:r w:rsidR="002D4372" w:rsidRPr="002D4372">
        <w:rPr>
          <w:szCs w:val="28"/>
        </w:rPr>
        <w:t>Общество с ограниченной ответственностью «Архитектурное бюро «</w:t>
      </w:r>
      <w:proofErr w:type="spellStart"/>
      <w:r w:rsidR="002D4372" w:rsidRPr="002D4372">
        <w:rPr>
          <w:szCs w:val="28"/>
        </w:rPr>
        <w:t>БЛиК</w:t>
      </w:r>
      <w:proofErr w:type="spellEnd"/>
      <w:r w:rsidR="002D4372" w:rsidRPr="002D4372">
        <w:rPr>
          <w:szCs w:val="28"/>
        </w:rPr>
        <w:t xml:space="preserve">» (далее – </w:t>
      </w:r>
      <w:bookmarkStart w:id="3" w:name="_Hlk512527747"/>
      <w:r w:rsidR="002D4372" w:rsidRPr="002D4372">
        <w:rPr>
          <w:szCs w:val="28"/>
        </w:rPr>
        <w:t>ООО «АБ «</w:t>
      </w:r>
      <w:proofErr w:type="spellStart"/>
      <w:r w:rsidR="002D4372" w:rsidRPr="002D4372">
        <w:rPr>
          <w:szCs w:val="28"/>
        </w:rPr>
        <w:t>БЛиК</w:t>
      </w:r>
      <w:proofErr w:type="spellEnd"/>
      <w:r w:rsidR="002D4372" w:rsidRPr="002D4372">
        <w:rPr>
          <w:szCs w:val="28"/>
        </w:rPr>
        <w:t>»</w:t>
      </w:r>
      <w:bookmarkEnd w:id="3"/>
      <w:r w:rsidR="002D4372" w:rsidRPr="002D4372">
        <w:rPr>
          <w:szCs w:val="28"/>
        </w:rPr>
        <w:t>)</w:t>
      </w:r>
      <w:r w:rsidRPr="00232379">
        <w:t xml:space="preserve"> от </w:t>
      </w:r>
      <w:r w:rsidR="002D4372">
        <w:t>2</w:t>
      </w:r>
      <w:r w:rsidR="00F218D7">
        <w:t xml:space="preserve"> </w:t>
      </w:r>
      <w:r w:rsidR="002D4372">
        <w:t>марта</w:t>
      </w:r>
      <w:r>
        <w:t xml:space="preserve"> </w:t>
      </w:r>
      <w:r w:rsidRPr="00232379">
        <w:t>201</w:t>
      </w:r>
      <w:r>
        <w:t>8</w:t>
      </w:r>
      <w:r w:rsidRPr="00232379">
        <w:t xml:space="preserve"> </w:t>
      </w:r>
      <w:r>
        <w:t xml:space="preserve">года </w:t>
      </w:r>
    </w:p>
    <w:p w:rsidR="00F218D7" w:rsidRDefault="00831C98" w:rsidP="00F218D7">
      <w:pPr>
        <w:spacing w:line="360" w:lineRule="auto"/>
        <w:contextualSpacing/>
        <w:jc w:val="both"/>
      </w:pPr>
      <w:r>
        <w:rPr>
          <w:szCs w:val="28"/>
        </w:rPr>
        <w:t xml:space="preserve">п </w:t>
      </w:r>
      <w:r w:rsidRPr="00EF63F0">
        <w:rPr>
          <w:szCs w:val="28"/>
        </w:rPr>
        <w:t>р</w:t>
      </w:r>
      <w:r>
        <w:rPr>
          <w:szCs w:val="28"/>
        </w:rPr>
        <w:t xml:space="preserve"> </w:t>
      </w:r>
      <w:r w:rsidRPr="00EF63F0">
        <w:rPr>
          <w:szCs w:val="28"/>
        </w:rPr>
        <w:t>и</w:t>
      </w:r>
      <w:r>
        <w:rPr>
          <w:szCs w:val="28"/>
        </w:rPr>
        <w:t xml:space="preserve"> </w:t>
      </w:r>
      <w:proofErr w:type="gramStart"/>
      <w:r w:rsidRPr="00EF63F0">
        <w:rPr>
          <w:szCs w:val="28"/>
        </w:rPr>
        <w:t>к</w:t>
      </w:r>
      <w:proofErr w:type="gramEnd"/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з</w:t>
      </w:r>
      <w:r>
        <w:rPr>
          <w:szCs w:val="28"/>
        </w:rPr>
        <w:t xml:space="preserve"> </w:t>
      </w:r>
      <w:r w:rsidRPr="00EF63F0">
        <w:rPr>
          <w:szCs w:val="28"/>
        </w:rPr>
        <w:t>ы</w:t>
      </w:r>
      <w:r>
        <w:rPr>
          <w:szCs w:val="28"/>
        </w:rPr>
        <w:t xml:space="preserve"> </w:t>
      </w:r>
      <w:r w:rsidRPr="00EF63F0">
        <w:rPr>
          <w:szCs w:val="28"/>
        </w:rPr>
        <w:t>в</w:t>
      </w:r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ю</w:t>
      </w:r>
      <w:r w:rsidRPr="00232379">
        <w:rPr>
          <w:b/>
        </w:rPr>
        <w:t>:</w:t>
      </w:r>
    </w:p>
    <w:p w:rsidR="00F218D7" w:rsidRDefault="00F218D7" w:rsidP="00F218D7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F218D7">
        <w:rPr>
          <w:szCs w:val="28"/>
        </w:rPr>
        <w:t xml:space="preserve">Разрешить </w:t>
      </w:r>
      <w:r w:rsidR="002D4372" w:rsidRPr="002D4372">
        <w:rPr>
          <w:szCs w:val="28"/>
        </w:rPr>
        <w:t>ООО «АБ «</w:t>
      </w:r>
      <w:proofErr w:type="spellStart"/>
      <w:r w:rsidR="002D4372" w:rsidRPr="002D4372">
        <w:rPr>
          <w:szCs w:val="28"/>
        </w:rPr>
        <w:t>БЛиК</w:t>
      </w:r>
      <w:proofErr w:type="spellEnd"/>
      <w:r w:rsidR="002D4372" w:rsidRPr="002D4372">
        <w:rPr>
          <w:szCs w:val="28"/>
        </w:rPr>
        <w:t>»</w:t>
      </w:r>
      <w:r w:rsidRPr="00F218D7">
        <w:rPr>
          <w:szCs w:val="28"/>
        </w:rPr>
        <w:t xml:space="preserve"> подготовку </w:t>
      </w:r>
      <w:r w:rsidR="002D4372" w:rsidRPr="002D4372">
        <w:rPr>
          <w:noProof/>
        </w:rPr>
        <w:t>документации по планировке территории (проект планировки и межевания территории) в границах проспекта Гагарина, улиц Военных Комиссаров, Маршала Жукова в Приокском районе города Нижнего Новгорода</w:t>
      </w:r>
      <w:r w:rsidRPr="009121F2">
        <w:t>,</w:t>
      </w:r>
      <w:r w:rsidRPr="00897A59">
        <w:t xml:space="preserve"> за счет собственных</w:t>
      </w:r>
      <w:r w:rsidRPr="00F218D7">
        <w:rPr>
          <w:szCs w:val="28"/>
        </w:rPr>
        <w:t xml:space="preserve"> средств согласно прилагаемой </w:t>
      </w:r>
      <w:proofErr w:type="gramStart"/>
      <w:r w:rsidRPr="00F218D7">
        <w:rPr>
          <w:szCs w:val="28"/>
        </w:rPr>
        <w:t>схеме</w:t>
      </w:r>
      <w:proofErr w:type="gramEnd"/>
      <w:r w:rsidRPr="00F218D7">
        <w:rPr>
          <w:szCs w:val="28"/>
        </w:rPr>
        <w:t xml:space="preserve"> № </w:t>
      </w:r>
      <w:r w:rsidR="002D4372">
        <w:rPr>
          <w:szCs w:val="28"/>
        </w:rPr>
        <w:t>52</w:t>
      </w:r>
      <w:r w:rsidRPr="00F218D7">
        <w:rPr>
          <w:szCs w:val="28"/>
        </w:rPr>
        <w:t>/18.</w:t>
      </w:r>
    </w:p>
    <w:p w:rsidR="00F218D7" w:rsidRPr="002D4378" w:rsidRDefault="00F218D7" w:rsidP="002D437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2D4372" w:rsidRPr="002D4372">
        <w:rPr>
          <w:noProof/>
        </w:rPr>
        <w:t>документаци</w:t>
      </w:r>
      <w:r w:rsidR="002D4372">
        <w:rPr>
          <w:noProof/>
        </w:rPr>
        <w:t>я</w:t>
      </w:r>
      <w:r w:rsidR="002D4372" w:rsidRPr="002D4372">
        <w:rPr>
          <w:noProof/>
        </w:rPr>
        <w:t xml:space="preserve"> по планировке территории (проект планировки и межевания территории) в границах проспекта Гагарина, улиц </w:t>
      </w:r>
      <w:r w:rsidR="002D4372" w:rsidRPr="002D4372">
        <w:rPr>
          <w:noProof/>
        </w:rPr>
        <w:lastRenderedPageBreak/>
        <w:t>Военных Комиссаров, Маршала Жукова в Приокском районе города Нижнего Новгорода</w:t>
      </w:r>
      <w:r w:rsidRPr="002D4378">
        <w:rPr>
          <w:szCs w:val="28"/>
        </w:rPr>
        <w:t xml:space="preserve"> долж</w:t>
      </w:r>
      <w:r>
        <w:rPr>
          <w:szCs w:val="28"/>
        </w:rPr>
        <w:t>ны быть представлены</w:t>
      </w:r>
      <w:r w:rsidRPr="002D4378">
        <w:rPr>
          <w:szCs w:val="28"/>
        </w:rPr>
        <w:t xml:space="preserve"> в департамент </w:t>
      </w:r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r w:rsidRPr="002D4378">
        <w:rPr>
          <w:szCs w:val="28"/>
        </w:rPr>
        <w:t xml:space="preserve">Нижегородской области </w:t>
      </w:r>
      <w:r w:rsidR="002D4372" w:rsidRPr="002D4378">
        <w:rPr>
          <w:szCs w:val="28"/>
        </w:rPr>
        <w:t>не позднее</w:t>
      </w:r>
      <w:r w:rsidR="002D4372">
        <w:rPr>
          <w:szCs w:val="28"/>
        </w:rPr>
        <w:t xml:space="preserve"> одного года </w:t>
      </w:r>
      <w:r w:rsidR="002D4372" w:rsidRPr="002D4378">
        <w:rPr>
          <w:szCs w:val="28"/>
        </w:rPr>
        <w:t>со дня издания настоящего приказа.</w:t>
      </w:r>
    </w:p>
    <w:p w:rsidR="00831C98" w:rsidRPr="002D437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831C98" w:rsidRPr="008F616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831C98" w:rsidRPr="002D4378" w:rsidRDefault="00831C98" w:rsidP="00F218D7">
      <w:pPr>
        <w:numPr>
          <w:ilvl w:val="0"/>
          <w:numId w:val="1"/>
        </w:numPr>
        <w:spacing w:line="360" w:lineRule="auto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</w:t>
      </w:r>
      <w:r w:rsidR="00F218D7" w:rsidRPr="00F218D7">
        <w:t>с</w:t>
      </w:r>
      <w:r w:rsidR="00F218D7">
        <w:t>о</w:t>
      </w:r>
      <w:r w:rsidR="00F218D7" w:rsidRPr="00F218D7">
        <w:t xml:space="preserve"> дня его подписания</w:t>
      </w:r>
      <w:r w:rsidRPr="002D4378">
        <w:t>.</w:t>
      </w:r>
    </w:p>
    <w:p w:rsidR="00831C98" w:rsidRDefault="00831C98" w:rsidP="00831C98">
      <w:pPr>
        <w:spacing w:line="360" w:lineRule="auto"/>
        <w:jc w:val="both"/>
        <w:rPr>
          <w:color w:val="FF0000"/>
        </w:rPr>
      </w:pPr>
    </w:p>
    <w:p w:rsidR="00831C98" w:rsidRDefault="00831C98" w:rsidP="00831C98">
      <w:pPr>
        <w:spacing w:line="360" w:lineRule="auto"/>
        <w:jc w:val="both"/>
      </w:pPr>
    </w:p>
    <w:p w:rsidR="00831C98" w:rsidRDefault="00831C98" w:rsidP="00831C98">
      <w:pPr>
        <w:spacing w:line="360" w:lineRule="auto"/>
        <w:jc w:val="both"/>
      </w:pPr>
    </w:p>
    <w:p w:rsidR="00831C98" w:rsidRDefault="002D4372" w:rsidP="00831C98">
      <w:pPr>
        <w:spacing w:line="360" w:lineRule="auto"/>
        <w:jc w:val="both"/>
      </w:pPr>
      <w:r>
        <w:t>Д</w:t>
      </w:r>
      <w:r w:rsidR="00831C98" w:rsidRPr="002D4378">
        <w:t xml:space="preserve">иректор департамента                                                                    </w:t>
      </w:r>
      <w:r w:rsidR="00F218D7">
        <w:t xml:space="preserve">   </w:t>
      </w:r>
      <w:r w:rsidR="00831C98" w:rsidRPr="002D4378">
        <w:t xml:space="preserve"> </w:t>
      </w:r>
      <w:r>
        <w:t>А.В. Бодриевский</w:t>
      </w:r>
    </w:p>
    <w:p w:rsidR="0085764D" w:rsidRDefault="0085764D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C16930">
      <w:pPr>
        <w:ind w:left="-426" w:right="-709" w:hanging="425"/>
      </w:pPr>
    </w:p>
    <w:p w:rsidR="00C16930" w:rsidRDefault="00C16930" w:rsidP="005512C6">
      <w:pPr>
        <w:ind w:firstLine="709"/>
      </w:pPr>
    </w:p>
    <w:p w:rsidR="00C16930" w:rsidRDefault="009D5EAD" w:rsidP="009D5EAD">
      <w:pPr>
        <w:ind w:left="-709" w:hanging="142"/>
        <w:jc w:val="center"/>
      </w:pPr>
      <w:r>
        <w:rPr>
          <w:noProof/>
        </w:rPr>
        <w:lastRenderedPageBreak/>
        <w:drawing>
          <wp:inline distT="0" distB="0" distL="0" distR="0">
            <wp:extent cx="7085700" cy="10027920"/>
            <wp:effectExtent l="0" t="0" r="1270" b="0"/>
            <wp:docPr id="6" name="Рисунок 6" descr="C:\Users\Epugacheva\Desktop\doc020695201805071815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ugacheva\Desktop\doc0206952018050718152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55" cy="100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C16930" w:rsidSect="002D4372">
      <w:type w:val="continuous"/>
      <w:pgSz w:w="11906" w:h="16838" w:code="9"/>
      <w:pgMar w:top="567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7E3" w:rsidRDefault="00A027E3">
      <w:r>
        <w:separator/>
      </w:r>
    </w:p>
  </w:endnote>
  <w:endnote w:type="continuationSeparator" w:id="0">
    <w:p w:rsidR="00A027E3" w:rsidRDefault="00A0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7E3" w:rsidRDefault="00A027E3">
      <w:r>
        <w:separator/>
      </w:r>
    </w:p>
  </w:footnote>
  <w:footnote w:type="continuationSeparator" w:id="0">
    <w:p w:rsidR="00A027E3" w:rsidRDefault="00A0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383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831C98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831C98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2460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831C98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2460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3E252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6m3bV1D6wKK16NLZe9BfUD4hFx1MqKFuj0gfvc2WkEwBt75nlABHxa2vEmsijAtwNCXkJ3ivXrfWxPxPBcZtQ==" w:salt="XUnMa962z5uTrZufwDEkt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98"/>
    <w:rsid w:val="0002339B"/>
    <w:rsid w:val="00023D72"/>
    <w:rsid w:val="00040D26"/>
    <w:rsid w:val="000456BC"/>
    <w:rsid w:val="00056E1C"/>
    <w:rsid w:val="0007340B"/>
    <w:rsid w:val="000A0F26"/>
    <w:rsid w:val="000A38D0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F0640"/>
    <w:rsid w:val="001F3093"/>
    <w:rsid w:val="001F49D5"/>
    <w:rsid w:val="002175D4"/>
    <w:rsid w:val="0022015C"/>
    <w:rsid w:val="00260E76"/>
    <w:rsid w:val="00263E64"/>
    <w:rsid w:val="00276416"/>
    <w:rsid w:val="0028400D"/>
    <w:rsid w:val="00293AB1"/>
    <w:rsid w:val="00297599"/>
    <w:rsid w:val="002A0F01"/>
    <w:rsid w:val="002C3D4F"/>
    <w:rsid w:val="002D106B"/>
    <w:rsid w:val="002D4372"/>
    <w:rsid w:val="002F30AA"/>
    <w:rsid w:val="00304F34"/>
    <w:rsid w:val="003277CC"/>
    <w:rsid w:val="00330BA2"/>
    <w:rsid w:val="00337EF9"/>
    <w:rsid w:val="003503C1"/>
    <w:rsid w:val="003632AA"/>
    <w:rsid w:val="00375072"/>
    <w:rsid w:val="00396D3C"/>
    <w:rsid w:val="003A5C64"/>
    <w:rsid w:val="003B7FBA"/>
    <w:rsid w:val="003C14DA"/>
    <w:rsid w:val="003D2590"/>
    <w:rsid w:val="003D69F7"/>
    <w:rsid w:val="003E2AC5"/>
    <w:rsid w:val="003F6BAF"/>
    <w:rsid w:val="00401DE4"/>
    <w:rsid w:val="00404DFA"/>
    <w:rsid w:val="004106A7"/>
    <w:rsid w:val="0043564A"/>
    <w:rsid w:val="0048443F"/>
    <w:rsid w:val="00494BDB"/>
    <w:rsid w:val="004C33BA"/>
    <w:rsid w:val="004C34C3"/>
    <w:rsid w:val="004D214C"/>
    <w:rsid w:val="004D56E8"/>
    <w:rsid w:val="004E334E"/>
    <w:rsid w:val="00504DB3"/>
    <w:rsid w:val="005220E5"/>
    <w:rsid w:val="00534585"/>
    <w:rsid w:val="00550648"/>
    <w:rsid w:val="005512C6"/>
    <w:rsid w:val="00560BDB"/>
    <w:rsid w:val="00590048"/>
    <w:rsid w:val="005A090E"/>
    <w:rsid w:val="005B0693"/>
    <w:rsid w:val="005B112B"/>
    <w:rsid w:val="005B59CC"/>
    <w:rsid w:val="005B6804"/>
    <w:rsid w:val="005C0B7A"/>
    <w:rsid w:val="005C65B1"/>
    <w:rsid w:val="00604555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A065A"/>
    <w:rsid w:val="006B201C"/>
    <w:rsid w:val="006D3CC4"/>
    <w:rsid w:val="006D63E0"/>
    <w:rsid w:val="006E4067"/>
    <w:rsid w:val="006F3859"/>
    <w:rsid w:val="00706EB2"/>
    <w:rsid w:val="00713834"/>
    <w:rsid w:val="007166CA"/>
    <w:rsid w:val="007212E3"/>
    <w:rsid w:val="00783029"/>
    <w:rsid w:val="007A34D9"/>
    <w:rsid w:val="007A3DAF"/>
    <w:rsid w:val="007B0AE3"/>
    <w:rsid w:val="007C78A7"/>
    <w:rsid w:val="008142D8"/>
    <w:rsid w:val="00831C98"/>
    <w:rsid w:val="0085764D"/>
    <w:rsid w:val="00867D97"/>
    <w:rsid w:val="00874B7B"/>
    <w:rsid w:val="00877672"/>
    <w:rsid w:val="008853A0"/>
    <w:rsid w:val="008A56C3"/>
    <w:rsid w:val="008D13B2"/>
    <w:rsid w:val="008D30B4"/>
    <w:rsid w:val="008D5E3D"/>
    <w:rsid w:val="008F28BA"/>
    <w:rsid w:val="00900FD8"/>
    <w:rsid w:val="009121F2"/>
    <w:rsid w:val="00923AEC"/>
    <w:rsid w:val="00927565"/>
    <w:rsid w:val="00944CF3"/>
    <w:rsid w:val="009458C7"/>
    <w:rsid w:val="00957A15"/>
    <w:rsid w:val="00967791"/>
    <w:rsid w:val="00971CE2"/>
    <w:rsid w:val="009745C2"/>
    <w:rsid w:val="00995DDA"/>
    <w:rsid w:val="009A1D2F"/>
    <w:rsid w:val="009A374A"/>
    <w:rsid w:val="009C464B"/>
    <w:rsid w:val="009D0B51"/>
    <w:rsid w:val="009D5EAD"/>
    <w:rsid w:val="009E5522"/>
    <w:rsid w:val="009E5C03"/>
    <w:rsid w:val="00A027E3"/>
    <w:rsid w:val="00A12790"/>
    <w:rsid w:val="00A50E6A"/>
    <w:rsid w:val="00A85BFC"/>
    <w:rsid w:val="00A9215B"/>
    <w:rsid w:val="00A93E34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056A"/>
    <w:rsid w:val="00B06DD0"/>
    <w:rsid w:val="00B14324"/>
    <w:rsid w:val="00B33EFB"/>
    <w:rsid w:val="00B70182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16930"/>
    <w:rsid w:val="00C37123"/>
    <w:rsid w:val="00C425B7"/>
    <w:rsid w:val="00C578AA"/>
    <w:rsid w:val="00C6470A"/>
    <w:rsid w:val="00C94869"/>
    <w:rsid w:val="00CC47F1"/>
    <w:rsid w:val="00CD3CB3"/>
    <w:rsid w:val="00CD6BEC"/>
    <w:rsid w:val="00CF43E3"/>
    <w:rsid w:val="00D01C98"/>
    <w:rsid w:val="00D12BA7"/>
    <w:rsid w:val="00D26C5B"/>
    <w:rsid w:val="00D27EDC"/>
    <w:rsid w:val="00D3028B"/>
    <w:rsid w:val="00D310D1"/>
    <w:rsid w:val="00D322E6"/>
    <w:rsid w:val="00D34BB0"/>
    <w:rsid w:val="00D663D9"/>
    <w:rsid w:val="00D73FF4"/>
    <w:rsid w:val="00D76701"/>
    <w:rsid w:val="00D84E8E"/>
    <w:rsid w:val="00DC2FB4"/>
    <w:rsid w:val="00DD59AF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218D7"/>
    <w:rsid w:val="00F31112"/>
    <w:rsid w:val="00F31813"/>
    <w:rsid w:val="00F602AB"/>
    <w:rsid w:val="00F6166D"/>
    <w:rsid w:val="00F633AF"/>
    <w:rsid w:val="00F7455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9BB25B-717E-46FF-8162-475C7B81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1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ugacheva\Desktop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61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Пугачева Е.С.</dc:creator>
  <cp:keywords>Бланки, шаблоны</cp:keywords>
  <dc:description/>
  <cp:lastModifiedBy>Пугачева Е.С.</cp:lastModifiedBy>
  <cp:revision>12</cp:revision>
  <cp:lastPrinted>2018-03-12T07:02:00Z</cp:lastPrinted>
  <dcterms:created xsi:type="dcterms:W3CDTF">2018-03-05T14:23:00Z</dcterms:created>
  <dcterms:modified xsi:type="dcterms:W3CDTF">2018-05-07T15:41:00Z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