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5F77E5">
              <w:t>13</w:t>
            </w:r>
            <w:r w:rsidR="005C236C">
              <w:t xml:space="preserve"> </w:t>
            </w:r>
            <w:r w:rsidR="009A74AF">
              <w:t>августа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5F77E5">
              <w:rPr>
                <w:noProof/>
              </w:rPr>
              <w:t>81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bookmarkStart w:id="2" w:name="_Hlk521581289"/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</w:t>
            </w:r>
            <w:r w:rsidR="00BF5954">
              <w:rPr>
                <w:b/>
              </w:rPr>
              <w:t>п</w:t>
            </w:r>
            <w:r w:rsidR="00BF5954" w:rsidRPr="00BF5954">
              <w:rPr>
                <w:b/>
              </w:rPr>
              <w:t xml:space="preserve">роект межевания территории </w:t>
            </w:r>
            <w:bookmarkEnd w:id="2"/>
            <w:r w:rsidR="000B1D93" w:rsidRPr="000B1D93">
              <w:rPr>
                <w:b/>
              </w:rPr>
              <w:t>в границах улиц Куйбышева, Народная, Бурнаковская, Маршала Казакова в Московском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22 июня 2018 года № 05-907/18-ис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4" w:name="_Hlk506985955"/>
      <w:r w:rsidR="00CD2C92" w:rsidRPr="00917C1E">
        <w:t xml:space="preserve">документации </w:t>
      </w:r>
      <w:bookmarkEnd w:id="4"/>
      <w:r w:rsidR="007B1EF8" w:rsidRPr="007B1EF8">
        <w:t xml:space="preserve">по внесению </w:t>
      </w:r>
      <w:bookmarkStart w:id="5" w:name="_Hlk521514263"/>
      <w:r w:rsidR="00DE76C7">
        <w:t xml:space="preserve">изменений </w:t>
      </w:r>
      <w:r w:rsidR="00BA463A" w:rsidRPr="00BA463A">
        <w:t xml:space="preserve">в проект межевания территории </w:t>
      </w:r>
      <w:r w:rsidR="000B1D93" w:rsidRPr="000B1D93">
        <w:rPr>
          <w:szCs w:val="28"/>
        </w:rPr>
        <w:t xml:space="preserve">в границах улиц Куйбышева, Народная, </w:t>
      </w:r>
      <w:proofErr w:type="spellStart"/>
      <w:r w:rsidR="000B1D93" w:rsidRPr="000B1D93">
        <w:rPr>
          <w:szCs w:val="28"/>
        </w:rPr>
        <w:t>Бурнаковская</w:t>
      </w:r>
      <w:proofErr w:type="spellEnd"/>
      <w:r w:rsidR="000B1D93" w:rsidRPr="000B1D93">
        <w:rPr>
          <w:szCs w:val="28"/>
        </w:rPr>
        <w:t>, Маршала Казакова в Московском районе города Нижнего Новгорода</w:t>
      </w:r>
      <w:r w:rsidR="00417CE6" w:rsidRPr="000B1D93">
        <w:rPr>
          <w:szCs w:val="28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7B1EF8">
        <w:rPr>
          <w:szCs w:val="28"/>
        </w:rPr>
        <w:t xml:space="preserve"> </w:t>
      </w:r>
      <w:r w:rsidR="00417CE6" w:rsidRPr="00271A98">
        <w:rPr>
          <w:szCs w:val="28"/>
        </w:rPr>
        <w:t xml:space="preserve">администрации города Нижнего Новгорода от </w:t>
      </w:r>
      <w:r w:rsidR="000B1D93">
        <w:rPr>
          <w:szCs w:val="28"/>
        </w:rPr>
        <w:t>14</w:t>
      </w:r>
      <w:r w:rsidR="00417CE6" w:rsidRPr="00271A98">
        <w:rPr>
          <w:szCs w:val="28"/>
        </w:rPr>
        <w:t>.</w:t>
      </w:r>
      <w:r w:rsidR="00271A98" w:rsidRPr="00271A98">
        <w:rPr>
          <w:szCs w:val="28"/>
        </w:rPr>
        <w:t>0</w:t>
      </w:r>
      <w:r w:rsidR="000B1D93">
        <w:rPr>
          <w:szCs w:val="28"/>
        </w:rPr>
        <w:t>9</w:t>
      </w:r>
      <w:r w:rsidR="00417CE6" w:rsidRPr="00271A98">
        <w:rPr>
          <w:szCs w:val="28"/>
        </w:rPr>
        <w:t>.200</w:t>
      </w:r>
      <w:r w:rsidR="00271A98" w:rsidRPr="00271A98">
        <w:rPr>
          <w:szCs w:val="28"/>
        </w:rPr>
        <w:t>9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bookmarkEnd w:id="5"/>
      <w:r w:rsidR="000B1D93">
        <w:rPr>
          <w:szCs w:val="28"/>
        </w:rPr>
        <w:t>5220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8B331B">
        <w:rPr>
          <w:szCs w:val="28"/>
        </w:rPr>
        <w:t xml:space="preserve"> </w:t>
      </w:r>
      <w:r w:rsidR="009037D2">
        <w:rPr>
          <w:szCs w:val="28"/>
        </w:rPr>
        <w:t>1</w:t>
      </w:r>
      <w:r w:rsidR="000B1D93">
        <w:rPr>
          <w:szCs w:val="28"/>
        </w:rPr>
        <w:t>52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DE76C7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</w:t>
      </w:r>
      <w:r w:rsidR="000B1D93" w:rsidRPr="000B1D93">
        <w:rPr>
          <w:szCs w:val="28"/>
        </w:rPr>
        <w:t xml:space="preserve">в границах улиц Куйбышева, Народная, </w:t>
      </w:r>
      <w:proofErr w:type="spellStart"/>
      <w:r w:rsidR="000B1D93" w:rsidRPr="000B1D93">
        <w:rPr>
          <w:szCs w:val="28"/>
        </w:rPr>
        <w:t>Бурнаковская</w:t>
      </w:r>
      <w:proofErr w:type="spellEnd"/>
      <w:r w:rsidR="000B1D93" w:rsidRPr="000B1D93">
        <w:rPr>
          <w:szCs w:val="28"/>
        </w:rPr>
        <w:t xml:space="preserve">, Маршала Казакова в Московском </w:t>
      </w:r>
      <w:r w:rsidR="000B1D93" w:rsidRPr="000B1D93">
        <w:rPr>
          <w:szCs w:val="28"/>
        </w:rPr>
        <w:lastRenderedPageBreak/>
        <w:t>районе города Нижнего Новгорода</w:t>
      </w:r>
      <w:r w:rsidR="000B1D93" w:rsidRPr="00DE76C7">
        <w:rPr>
          <w:szCs w:val="28"/>
        </w:rPr>
        <w:t xml:space="preserve"> </w:t>
      </w:r>
      <w:r w:rsidRPr="00DE76C7">
        <w:rPr>
          <w:szCs w:val="28"/>
        </w:rPr>
        <w:t>должна быть представлена в департамент градостроительно</w:t>
      </w:r>
      <w:r w:rsidR="001E7026" w:rsidRPr="00DE76C7">
        <w:rPr>
          <w:szCs w:val="28"/>
        </w:rPr>
        <w:t>й деятельности и развития агломераций</w:t>
      </w:r>
      <w:r w:rsidRPr="00DE76C7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DE76C7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DE76C7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Default="005F77E5" w:rsidP="005776B8">
      <w:pPr>
        <w:spacing w:before="240"/>
      </w:pPr>
    </w:p>
    <w:p w:rsidR="005F77E5" w:rsidRPr="00EF5A83" w:rsidRDefault="005F77E5" w:rsidP="005776B8">
      <w:pPr>
        <w:spacing w:before="240"/>
      </w:pPr>
      <w:r w:rsidRPr="005F77E5">
        <w:rPr>
          <w:noProof/>
        </w:rPr>
        <w:lastRenderedPageBreak/>
        <w:drawing>
          <wp:inline distT="0" distB="0" distL="0" distR="0">
            <wp:extent cx="6209030" cy="89154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07" cy="89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5F77E5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302" w:rsidRDefault="00266302">
      <w:r>
        <w:separator/>
      </w:r>
    </w:p>
  </w:endnote>
  <w:endnote w:type="continuationSeparator" w:id="0">
    <w:p w:rsidR="00266302" w:rsidRDefault="002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302" w:rsidRDefault="00266302">
      <w:r>
        <w:separator/>
      </w:r>
    </w:p>
  </w:footnote>
  <w:footnote w:type="continuationSeparator" w:id="0">
    <w:p w:rsidR="00266302" w:rsidRDefault="002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3F915AB1"/>
    <w:multiLevelType w:val="hybridMultilevel"/>
    <w:tmpl w:val="27A41C56"/>
    <w:lvl w:ilvl="0" w:tplc="B38EEE72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B1D93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1F7465"/>
    <w:rsid w:val="00215F33"/>
    <w:rsid w:val="002175D4"/>
    <w:rsid w:val="0022015C"/>
    <w:rsid w:val="00256CB7"/>
    <w:rsid w:val="00260E76"/>
    <w:rsid w:val="00266302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153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5F77E5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435"/>
    <w:rsid w:val="006D3DD0"/>
    <w:rsid w:val="006E4067"/>
    <w:rsid w:val="00706EB2"/>
    <w:rsid w:val="007166CA"/>
    <w:rsid w:val="007212E3"/>
    <w:rsid w:val="00724107"/>
    <w:rsid w:val="00761C1B"/>
    <w:rsid w:val="00780002"/>
    <w:rsid w:val="007A22C6"/>
    <w:rsid w:val="007A34D9"/>
    <w:rsid w:val="007A3DAF"/>
    <w:rsid w:val="007B0AE3"/>
    <w:rsid w:val="007B1EF8"/>
    <w:rsid w:val="007C78A7"/>
    <w:rsid w:val="007F0F9C"/>
    <w:rsid w:val="008142D8"/>
    <w:rsid w:val="0083505F"/>
    <w:rsid w:val="0085764D"/>
    <w:rsid w:val="00867D97"/>
    <w:rsid w:val="00874B7B"/>
    <w:rsid w:val="00877672"/>
    <w:rsid w:val="008853A0"/>
    <w:rsid w:val="008B331B"/>
    <w:rsid w:val="008D13B2"/>
    <w:rsid w:val="008D2776"/>
    <w:rsid w:val="008D30B4"/>
    <w:rsid w:val="008D5E3D"/>
    <w:rsid w:val="008F28BA"/>
    <w:rsid w:val="008F70EA"/>
    <w:rsid w:val="00900FD8"/>
    <w:rsid w:val="009037D2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42E52"/>
    <w:rsid w:val="00A475A5"/>
    <w:rsid w:val="00A50E6A"/>
    <w:rsid w:val="00A54C41"/>
    <w:rsid w:val="00A85BFC"/>
    <w:rsid w:val="00A915FE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A463A"/>
    <w:rsid w:val="00BC183A"/>
    <w:rsid w:val="00BC61C1"/>
    <w:rsid w:val="00BD42E8"/>
    <w:rsid w:val="00BF5954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E76C7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A508A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705F27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477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33</cp:revision>
  <cp:lastPrinted>2018-04-16T15:13:00Z</cp:lastPrinted>
  <dcterms:created xsi:type="dcterms:W3CDTF">2018-04-05T08:57:00Z</dcterms:created>
  <dcterms:modified xsi:type="dcterms:W3CDTF">2018-08-13T07:46:00Z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