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CB30E5">
              <w:t>3</w:t>
            </w:r>
            <w:r w:rsidR="005C236C">
              <w:t xml:space="preserve"> </w:t>
            </w:r>
            <w:r w:rsidR="006C2013">
              <w:t>сентября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CB30E5">
              <w:rPr>
                <w:noProof/>
              </w:rPr>
              <w:t>85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6C2013" w:rsidRPr="006C2013">
              <w:rPr>
                <w:b/>
              </w:rPr>
              <w:t>в границах площади Благовещенская, Нижне-Волжская набережная, улиц Кожевенная, Рождественская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 xml:space="preserve">Нижегородской области от 25 июля 2007 года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9A74AF">
        <w:rPr>
          <w:szCs w:val="28"/>
        </w:rPr>
        <w:t xml:space="preserve">администрации города Нижнего Новгорода от </w:t>
      </w:r>
      <w:r w:rsidR="001440D5">
        <w:rPr>
          <w:szCs w:val="28"/>
        </w:rPr>
        <w:t>2</w:t>
      </w:r>
      <w:r w:rsidR="008B4B00">
        <w:rPr>
          <w:szCs w:val="28"/>
        </w:rPr>
        <w:t>1</w:t>
      </w:r>
      <w:r w:rsidR="001440D5">
        <w:rPr>
          <w:szCs w:val="28"/>
        </w:rPr>
        <w:t xml:space="preserve"> июня 2018 года № 05-</w:t>
      </w:r>
      <w:r w:rsidR="008B4B00">
        <w:rPr>
          <w:szCs w:val="28"/>
        </w:rPr>
        <w:t>898</w:t>
      </w:r>
      <w:r w:rsidR="001440D5">
        <w:rPr>
          <w:szCs w:val="28"/>
        </w:rPr>
        <w:t>/18-ис</w:t>
      </w:r>
    </w:p>
    <w:p w:rsidR="00CD2C92" w:rsidRPr="00917C1E" w:rsidRDefault="00917C1E" w:rsidP="00917C1E">
      <w:pPr>
        <w:widowControl w:val="0"/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</w:t>
      </w:r>
      <w:r w:rsidR="00CD2C92" w:rsidRPr="00BE6D92">
        <w:rPr>
          <w:szCs w:val="28"/>
        </w:rPr>
        <w:t xml:space="preserve"> </w:t>
      </w:r>
      <w:r w:rsidR="00CD2C92"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9A74AF">
        <w:rPr>
          <w:szCs w:val="28"/>
        </w:rPr>
        <w:t>администрации города Нижнего Новгорода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 xml:space="preserve">по внесению изменений </w:t>
      </w:r>
      <w:r w:rsidR="006C2013" w:rsidRPr="006C2013">
        <w:t>в проект межевания территории в границах площади Благовещенская, Нижне-Волжская набережная, улиц Кожевенная, Рождественская в Нижегородском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9A74AF">
        <w:rPr>
          <w:szCs w:val="28"/>
        </w:rPr>
        <w:t>1</w:t>
      </w:r>
      <w:r w:rsidR="006C2013">
        <w:rPr>
          <w:szCs w:val="28"/>
        </w:rPr>
        <w:t>0</w:t>
      </w:r>
      <w:r w:rsidR="00417CE6" w:rsidRPr="00271A98">
        <w:rPr>
          <w:szCs w:val="28"/>
        </w:rPr>
        <w:t>.</w:t>
      </w:r>
      <w:r w:rsidR="006C2013">
        <w:rPr>
          <w:szCs w:val="28"/>
        </w:rPr>
        <w:t>11</w:t>
      </w:r>
      <w:r w:rsidR="00417CE6" w:rsidRPr="00271A98">
        <w:rPr>
          <w:szCs w:val="28"/>
        </w:rPr>
        <w:t>.200</w:t>
      </w:r>
      <w:r w:rsidR="00271A98" w:rsidRPr="00271A98">
        <w:rPr>
          <w:szCs w:val="28"/>
        </w:rPr>
        <w:t>9</w:t>
      </w:r>
      <w:r w:rsidR="006C2013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6C2013">
        <w:rPr>
          <w:szCs w:val="28"/>
        </w:rPr>
        <w:t>5951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6C2013">
        <w:rPr>
          <w:szCs w:val="28"/>
        </w:rPr>
        <w:t>5</w:t>
      </w:r>
      <w:r w:rsidR="009A74AF" w:rsidRPr="009A74AF">
        <w:rPr>
          <w:szCs w:val="28"/>
        </w:rPr>
        <w:t>9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</w:t>
      </w:r>
      <w:r w:rsidR="004D22AD" w:rsidRPr="009A74AF">
        <w:t xml:space="preserve">территории </w:t>
      </w:r>
      <w:r w:rsidR="006C2013" w:rsidRPr="006C2013">
        <w:t>в границах площади Благовещенская, Нижне-Волжская набережная, улиц Кожевенная, Рождественская в Нижегородском районе города Нижнего Новгорода</w:t>
      </w:r>
      <w:r w:rsidR="009A74AF" w:rsidRPr="00667724">
        <w:rPr>
          <w:b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</w:p>
    <w:p w:rsidR="003764B4" w:rsidRDefault="003764B4" w:rsidP="005776B8">
      <w:pPr>
        <w:spacing w:before="240"/>
      </w:pPr>
      <w:r w:rsidRPr="003764B4">
        <w:rPr>
          <w:noProof/>
        </w:rPr>
        <w:lastRenderedPageBreak/>
        <w:drawing>
          <wp:inline distT="0" distB="0" distL="0" distR="0">
            <wp:extent cx="6638886" cy="926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331" cy="92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3764B4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84C" w:rsidRDefault="008F284C">
      <w:r>
        <w:separator/>
      </w:r>
    </w:p>
  </w:endnote>
  <w:endnote w:type="continuationSeparator" w:id="0">
    <w:p w:rsidR="008F284C" w:rsidRDefault="008F2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84C" w:rsidRDefault="008F284C">
      <w:r>
        <w:separator/>
      </w:r>
    </w:p>
  </w:footnote>
  <w:footnote w:type="continuationSeparator" w:id="0">
    <w:p w:rsidR="008F284C" w:rsidRDefault="008F2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A562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60E76"/>
    <w:rsid w:val="00263981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764B4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2FAE"/>
    <w:rsid w:val="00621D7B"/>
    <w:rsid w:val="00625C82"/>
    <w:rsid w:val="0063056A"/>
    <w:rsid w:val="00640491"/>
    <w:rsid w:val="006421A0"/>
    <w:rsid w:val="006452F5"/>
    <w:rsid w:val="006526CB"/>
    <w:rsid w:val="00656A61"/>
    <w:rsid w:val="00667724"/>
    <w:rsid w:val="0067053D"/>
    <w:rsid w:val="00670777"/>
    <w:rsid w:val="00674978"/>
    <w:rsid w:val="00682EEE"/>
    <w:rsid w:val="00693234"/>
    <w:rsid w:val="006B201C"/>
    <w:rsid w:val="006C2013"/>
    <w:rsid w:val="006D3DD0"/>
    <w:rsid w:val="006E4067"/>
    <w:rsid w:val="00706EB2"/>
    <w:rsid w:val="007166CA"/>
    <w:rsid w:val="007212E3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5764D"/>
    <w:rsid w:val="00867D97"/>
    <w:rsid w:val="00874B7B"/>
    <w:rsid w:val="00877672"/>
    <w:rsid w:val="008853A0"/>
    <w:rsid w:val="008B4B00"/>
    <w:rsid w:val="008D13B2"/>
    <w:rsid w:val="008D2776"/>
    <w:rsid w:val="008D30B4"/>
    <w:rsid w:val="008D5E3D"/>
    <w:rsid w:val="008E032C"/>
    <w:rsid w:val="008F284C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13A2"/>
    <w:rsid w:val="00C37123"/>
    <w:rsid w:val="00C425B7"/>
    <w:rsid w:val="00C578AA"/>
    <w:rsid w:val="00C6470A"/>
    <w:rsid w:val="00C73E78"/>
    <w:rsid w:val="00C94869"/>
    <w:rsid w:val="00CB30E5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B79C32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400</TotalTime>
  <Pages>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37</cp:revision>
  <cp:lastPrinted>2018-04-16T15:13:00Z</cp:lastPrinted>
  <dcterms:created xsi:type="dcterms:W3CDTF">2018-04-05T08:57:00Z</dcterms:created>
  <dcterms:modified xsi:type="dcterms:W3CDTF">2018-09-03T07:58:00Z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