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8F75F7">
              <w:t xml:space="preserve">6 </w:t>
            </w:r>
            <w:r w:rsidR="00EC71E8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8F75F7">
              <w:rPr>
                <w:noProof/>
              </w:rPr>
              <w:t>87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D617EF" w:rsidRPr="00D617EF">
              <w:rPr>
                <w:b/>
              </w:rPr>
              <w:t>в границах</w:t>
            </w:r>
            <w:r w:rsidR="00457E5B">
              <w:rPr>
                <w:b/>
              </w:rPr>
              <w:t xml:space="preserve"> </w:t>
            </w:r>
            <w:r w:rsidR="00457E5B" w:rsidRPr="00457E5B">
              <w:rPr>
                <w:b/>
              </w:rPr>
              <w:t>улиц Львовская, Дружаева, Переходникова, Дьяконова</w:t>
            </w:r>
            <w:r w:rsidR="00457E5B">
              <w:rPr>
                <w:b/>
              </w:rPr>
              <w:t xml:space="preserve"> в Автозаводском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EC71E8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2E70B5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</w:t>
      </w:r>
      <w:r w:rsidR="00EC71E8">
        <w:rPr>
          <w:szCs w:val="28"/>
        </w:rPr>
        <w:t>0</w:t>
      </w:r>
      <w:r w:rsidR="001440D5">
        <w:rPr>
          <w:szCs w:val="28"/>
        </w:rPr>
        <w:t xml:space="preserve"> и</w:t>
      </w:r>
      <w:r w:rsidR="00EC71E8">
        <w:rPr>
          <w:szCs w:val="28"/>
        </w:rPr>
        <w:t>юля</w:t>
      </w:r>
      <w:r w:rsidR="001440D5">
        <w:rPr>
          <w:szCs w:val="28"/>
        </w:rPr>
        <w:t xml:space="preserve"> 2018 года №</w:t>
      </w:r>
      <w:r w:rsidR="00EC71E8" w:rsidRPr="00EC71E8">
        <w:rPr>
          <w:szCs w:val="28"/>
        </w:rPr>
        <w:t>05-1038/18-ис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 xml:space="preserve">по внесению изменений </w:t>
      </w:r>
      <w:r w:rsidR="00EC71E8" w:rsidRPr="00EC71E8">
        <w:t xml:space="preserve">в проект межевания территории </w:t>
      </w:r>
      <w:r w:rsidR="00D617EF" w:rsidRPr="00D617EF">
        <w:t xml:space="preserve">в границах </w:t>
      </w:r>
      <w:r w:rsidR="00457E5B" w:rsidRPr="00457E5B">
        <w:rPr>
          <w:szCs w:val="28"/>
        </w:rPr>
        <w:t xml:space="preserve">улиц Львовская, </w:t>
      </w:r>
      <w:proofErr w:type="spellStart"/>
      <w:r w:rsidR="00457E5B" w:rsidRPr="00457E5B">
        <w:rPr>
          <w:szCs w:val="28"/>
        </w:rPr>
        <w:t>Дружаева</w:t>
      </w:r>
      <w:proofErr w:type="spellEnd"/>
      <w:r w:rsidR="00457E5B" w:rsidRPr="00457E5B">
        <w:rPr>
          <w:szCs w:val="28"/>
        </w:rPr>
        <w:t xml:space="preserve">, </w:t>
      </w:r>
      <w:proofErr w:type="spellStart"/>
      <w:r w:rsidR="00457E5B" w:rsidRPr="00457E5B">
        <w:rPr>
          <w:szCs w:val="28"/>
        </w:rPr>
        <w:t>Переходникова</w:t>
      </w:r>
      <w:proofErr w:type="spellEnd"/>
      <w:r w:rsidR="00457E5B" w:rsidRPr="00457E5B">
        <w:rPr>
          <w:szCs w:val="28"/>
        </w:rPr>
        <w:t>, Дьяконова</w:t>
      </w:r>
      <w:r w:rsidR="00D617EF" w:rsidRPr="00D617EF">
        <w:t xml:space="preserve">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D617EF">
        <w:rPr>
          <w:szCs w:val="28"/>
        </w:rPr>
        <w:t>27</w:t>
      </w:r>
      <w:r w:rsidR="002E70B5">
        <w:rPr>
          <w:szCs w:val="28"/>
        </w:rPr>
        <w:t xml:space="preserve"> июля </w:t>
      </w:r>
      <w:r w:rsidR="00417CE6" w:rsidRPr="00271A98">
        <w:rPr>
          <w:szCs w:val="28"/>
        </w:rPr>
        <w:t>20</w:t>
      </w:r>
      <w:r w:rsidR="00D617EF">
        <w:rPr>
          <w:szCs w:val="28"/>
        </w:rPr>
        <w:t>10</w:t>
      </w:r>
      <w:r w:rsidR="002E70B5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9A74AF">
        <w:rPr>
          <w:szCs w:val="28"/>
        </w:rPr>
        <w:t>4</w:t>
      </w:r>
      <w:r w:rsidR="00D617EF">
        <w:rPr>
          <w:szCs w:val="28"/>
        </w:rPr>
        <w:t>089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EC71E8">
        <w:rPr>
          <w:szCs w:val="28"/>
        </w:rPr>
        <w:t>6</w:t>
      </w:r>
      <w:r w:rsidR="00D617EF">
        <w:rPr>
          <w:szCs w:val="28"/>
        </w:rPr>
        <w:t>5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D617EF" w:rsidRPr="00D617EF">
        <w:t xml:space="preserve">по внесению изменений в проект межевания территории в границах </w:t>
      </w:r>
      <w:r w:rsidR="00457E5B" w:rsidRPr="00457E5B">
        <w:rPr>
          <w:szCs w:val="28"/>
        </w:rPr>
        <w:t xml:space="preserve">улиц Львовская, </w:t>
      </w:r>
      <w:proofErr w:type="spellStart"/>
      <w:r w:rsidR="00457E5B" w:rsidRPr="00457E5B">
        <w:rPr>
          <w:szCs w:val="28"/>
        </w:rPr>
        <w:t>Дружаева</w:t>
      </w:r>
      <w:proofErr w:type="spellEnd"/>
      <w:r w:rsidR="00457E5B" w:rsidRPr="00457E5B">
        <w:rPr>
          <w:szCs w:val="28"/>
        </w:rPr>
        <w:t xml:space="preserve">, </w:t>
      </w:r>
      <w:proofErr w:type="spellStart"/>
      <w:r w:rsidR="00457E5B" w:rsidRPr="00457E5B">
        <w:rPr>
          <w:szCs w:val="28"/>
        </w:rPr>
        <w:t>Переходникова</w:t>
      </w:r>
      <w:proofErr w:type="spellEnd"/>
      <w:r w:rsidR="00457E5B" w:rsidRPr="00457E5B">
        <w:rPr>
          <w:szCs w:val="28"/>
        </w:rPr>
        <w:t>, Дьяконова</w:t>
      </w:r>
      <w:r w:rsidR="00D617EF" w:rsidRPr="00D617EF">
        <w:t xml:space="preserve"> в Автозаводском районе города Нижнего</w:t>
      </w:r>
      <w:r w:rsidR="00D617EF">
        <w:rPr>
          <w:b/>
        </w:rPr>
        <w:t xml:space="preserve"> </w:t>
      </w:r>
      <w:r w:rsidR="00D617EF" w:rsidRPr="00D617EF">
        <w:t>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 xml:space="preserve">должна быть </w:t>
      </w:r>
      <w:r w:rsidRPr="00667724">
        <w:rPr>
          <w:szCs w:val="28"/>
        </w:rPr>
        <w:lastRenderedPageBreak/>
        <w:t>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</w:p>
    <w:p w:rsidR="00423CDE" w:rsidRDefault="00423CDE" w:rsidP="005776B8">
      <w:pPr>
        <w:spacing w:before="240"/>
      </w:pPr>
      <w:r w:rsidRPr="00423CDE">
        <w:rPr>
          <w:noProof/>
        </w:rPr>
        <w:lastRenderedPageBreak/>
        <w:drawing>
          <wp:inline distT="0" distB="0" distL="0" distR="0">
            <wp:extent cx="6622498" cy="90011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31" cy="90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  <w:bookmarkStart w:id="4" w:name="_GoBack"/>
      <w:bookmarkEnd w:id="4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E58" w:rsidRDefault="00747E58">
      <w:r>
        <w:separator/>
      </w:r>
    </w:p>
  </w:endnote>
  <w:endnote w:type="continuationSeparator" w:id="0">
    <w:p w:rsidR="00747E58" w:rsidRDefault="0074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E58" w:rsidRDefault="00747E58">
      <w:r>
        <w:separator/>
      </w:r>
    </w:p>
  </w:footnote>
  <w:footnote w:type="continuationSeparator" w:id="0">
    <w:p w:rsidR="00747E58" w:rsidRDefault="00747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D29C2"/>
    <w:rsid w:val="001E7026"/>
    <w:rsid w:val="001F0640"/>
    <w:rsid w:val="001F3093"/>
    <w:rsid w:val="001F49D5"/>
    <w:rsid w:val="00215F33"/>
    <w:rsid w:val="00216755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E70B5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23CDE"/>
    <w:rsid w:val="0043564A"/>
    <w:rsid w:val="00457E5B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95156"/>
    <w:rsid w:val="006B201C"/>
    <w:rsid w:val="006D3DD0"/>
    <w:rsid w:val="006E4067"/>
    <w:rsid w:val="00706EB2"/>
    <w:rsid w:val="007166CA"/>
    <w:rsid w:val="007212E3"/>
    <w:rsid w:val="00744D5A"/>
    <w:rsid w:val="00747E58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8F75F7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17EF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09B2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C51A8D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424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39</cp:revision>
  <cp:lastPrinted>2018-04-16T15:13:00Z</cp:lastPrinted>
  <dcterms:created xsi:type="dcterms:W3CDTF">2018-04-05T08:57:00Z</dcterms:created>
  <dcterms:modified xsi:type="dcterms:W3CDTF">2018-09-07T07:03:00Z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