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C041D9">
              <w:t xml:space="preserve">6 </w:t>
            </w:r>
            <w:r w:rsidR="00EC71E8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C041D9">
              <w:rPr>
                <w:noProof/>
              </w:rPr>
              <w:t>89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C72BE3" w:rsidRPr="00C72BE3">
              <w:rPr>
                <w:b/>
              </w:rPr>
              <w:t>в границах улиц Героя Советского Союза Смирнова, Юлиуса Фучика, Южное шоссе, улицы Коломенская в Автозаводском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EC71E8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CA21A2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</w:t>
      </w:r>
      <w:r w:rsidR="00EC71E8">
        <w:rPr>
          <w:szCs w:val="28"/>
        </w:rPr>
        <w:t>0</w:t>
      </w:r>
      <w:r w:rsidR="001440D5">
        <w:rPr>
          <w:szCs w:val="28"/>
        </w:rPr>
        <w:t xml:space="preserve"> и</w:t>
      </w:r>
      <w:r w:rsidR="00EC71E8">
        <w:rPr>
          <w:szCs w:val="28"/>
        </w:rPr>
        <w:t>юля</w:t>
      </w:r>
      <w:r w:rsidR="001440D5">
        <w:rPr>
          <w:szCs w:val="28"/>
        </w:rPr>
        <w:t xml:space="preserve"> 2018 года №</w:t>
      </w:r>
      <w:r w:rsidR="00EC71E8" w:rsidRPr="00EC71E8">
        <w:rPr>
          <w:szCs w:val="28"/>
        </w:rPr>
        <w:t>05-1038/18-ис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 xml:space="preserve">по внесению изменений </w:t>
      </w:r>
      <w:r w:rsidR="00EC71E8" w:rsidRPr="00EC71E8">
        <w:t xml:space="preserve">в проект межевания территории </w:t>
      </w:r>
      <w:r w:rsidR="00C72BE3" w:rsidRPr="00C72BE3">
        <w:t xml:space="preserve">в границах улиц Героя Советского Союза Смирнова, </w:t>
      </w:r>
      <w:proofErr w:type="spellStart"/>
      <w:r w:rsidR="00C72BE3" w:rsidRPr="00C72BE3">
        <w:t>Юлиуса</w:t>
      </w:r>
      <w:proofErr w:type="spellEnd"/>
      <w:r w:rsidR="00C72BE3" w:rsidRPr="00C72BE3">
        <w:t xml:space="preserve"> Фучика, Южное шоссе, улицы Коломенская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C72BE3">
        <w:rPr>
          <w:szCs w:val="28"/>
        </w:rPr>
        <w:t>08</w:t>
      </w:r>
      <w:r w:rsidR="00CA21A2">
        <w:rPr>
          <w:szCs w:val="28"/>
        </w:rPr>
        <w:t xml:space="preserve"> февраля </w:t>
      </w:r>
      <w:r w:rsidR="00417CE6" w:rsidRPr="00271A98">
        <w:rPr>
          <w:szCs w:val="28"/>
        </w:rPr>
        <w:t>200</w:t>
      </w:r>
      <w:r w:rsidR="00271A98" w:rsidRPr="00271A98">
        <w:rPr>
          <w:szCs w:val="28"/>
        </w:rPr>
        <w:t>9</w:t>
      </w:r>
      <w:r w:rsidR="00417CE6" w:rsidRPr="00271A98">
        <w:rPr>
          <w:sz w:val="24"/>
          <w:szCs w:val="24"/>
        </w:rPr>
        <w:t xml:space="preserve"> </w:t>
      </w:r>
      <w:r w:rsidR="00CA21A2">
        <w:rPr>
          <w:szCs w:val="28"/>
        </w:rPr>
        <w:t xml:space="preserve">года </w:t>
      </w:r>
      <w:r w:rsidR="00417CE6" w:rsidRPr="00271A98">
        <w:rPr>
          <w:szCs w:val="28"/>
        </w:rPr>
        <w:t xml:space="preserve">№ </w:t>
      </w:r>
      <w:r w:rsidR="00C72BE3">
        <w:rPr>
          <w:szCs w:val="28"/>
        </w:rPr>
        <w:t>5307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EC71E8">
        <w:rPr>
          <w:szCs w:val="28"/>
        </w:rPr>
        <w:t>6</w:t>
      </w:r>
      <w:r w:rsidR="00C72BE3">
        <w:rPr>
          <w:szCs w:val="28"/>
        </w:rPr>
        <w:t>8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</w:t>
      </w:r>
      <w:r w:rsidR="004D22AD" w:rsidRPr="009A74AF">
        <w:t xml:space="preserve">территории </w:t>
      </w:r>
      <w:r w:rsidR="00C72BE3" w:rsidRPr="00C72BE3">
        <w:t xml:space="preserve">в границах улиц Героя Советского Союза Смирнова, </w:t>
      </w:r>
      <w:proofErr w:type="spellStart"/>
      <w:r w:rsidR="00C72BE3" w:rsidRPr="00C72BE3">
        <w:t>Юлиуса</w:t>
      </w:r>
      <w:proofErr w:type="spellEnd"/>
      <w:r w:rsidR="00C72BE3" w:rsidRPr="00C72BE3">
        <w:t xml:space="preserve"> Фучика, Южное шоссе, улицы Коломенская в Автозаводском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 w:rsidR="000C0AE2">
        <w:t xml:space="preserve">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</w:p>
    <w:p w:rsidR="0020798C" w:rsidRDefault="0020798C" w:rsidP="005776B8">
      <w:pPr>
        <w:spacing w:before="240"/>
      </w:pPr>
      <w:r w:rsidRPr="0020798C">
        <w:rPr>
          <w:noProof/>
        </w:rPr>
        <w:lastRenderedPageBreak/>
        <w:drawing>
          <wp:inline distT="0" distB="0" distL="0" distR="0">
            <wp:extent cx="6623050" cy="7752153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03" cy="77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  <w:bookmarkStart w:id="4" w:name="_GoBack"/>
      <w:bookmarkEnd w:id="4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A3A" w:rsidRDefault="00BC1A3A">
      <w:r>
        <w:separator/>
      </w:r>
    </w:p>
  </w:endnote>
  <w:endnote w:type="continuationSeparator" w:id="0">
    <w:p w:rsidR="00BC1A3A" w:rsidRDefault="00BC1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A3A" w:rsidRDefault="00BC1A3A">
      <w:r>
        <w:separator/>
      </w:r>
    </w:p>
  </w:footnote>
  <w:footnote w:type="continuationSeparator" w:id="0">
    <w:p w:rsidR="00BC1A3A" w:rsidRDefault="00BC1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C0AE2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0798C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3E70"/>
    <w:rsid w:val="00375072"/>
    <w:rsid w:val="00375506"/>
    <w:rsid w:val="003862C8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254A3"/>
    <w:rsid w:val="00744D5A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75FCA"/>
    <w:rsid w:val="00B91CE2"/>
    <w:rsid w:val="00B9672B"/>
    <w:rsid w:val="00BA2ACF"/>
    <w:rsid w:val="00BA3B7E"/>
    <w:rsid w:val="00BC183A"/>
    <w:rsid w:val="00BC1A3A"/>
    <w:rsid w:val="00BC61C1"/>
    <w:rsid w:val="00BD42E8"/>
    <w:rsid w:val="00C00F42"/>
    <w:rsid w:val="00C041D9"/>
    <w:rsid w:val="00C07083"/>
    <w:rsid w:val="00C12438"/>
    <w:rsid w:val="00C37123"/>
    <w:rsid w:val="00C425B7"/>
    <w:rsid w:val="00C578AA"/>
    <w:rsid w:val="00C6470A"/>
    <w:rsid w:val="00C72BE3"/>
    <w:rsid w:val="00C73E78"/>
    <w:rsid w:val="00C94869"/>
    <w:rsid w:val="00CA21A2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E718BD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430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40</cp:revision>
  <cp:lastPrinted>2018-04-16T15:13:00Z</cp:lastPrinted>
  <dcterms:created xsi:type="dcterms:W3CDTF">2018-04-05T08:57:00Z</dcterms:created>
  <dcterms:modified xsi:type="dcterms:W3CDTF">2018-09-07T08:23:00Z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