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823082">
              <w:t xml:space="preserve">6 </w:t>
            </w:r>
            <w:r w:rsidR="00EC71E8">
              <w:t>сентября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823082">
              <w:rPr>
                <w:noProof/>
              </w:rPr>
              <w:t>90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межевания территории </w:t>
            </w:r>
            <w:r w:rsidR="009C15D0" w:rsidRPr="009C15D0">
              <w:rPr>
                <w:b/>
              </w:rPr>
              <w:t>в границах улиц Железнодорожная, Малоэтажная (поселок Мостострой) в Автозаводском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923324" w:rsidRDefault="00CD2C92" w:rsidP="00923324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923324">
        <w:t>ункта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 xml:space="preserve">Нижегородской области от 25 июля 2007 года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9A74AF">
        <w:rPr>
          <w:szCs w:val="28"/>
        </w:rPr>
        <w:t xml:space="preserve">администрации города Нижнего Новгорода от </w:t>
      </w:r>
      <w:r w:rsidR="001440D5">
        <w:rPr>
          <w:szCs w:val="28"/>
        </w:rPr>
        <w:t>2</w:t>
      </w:r>
      <w:r w:rsidR="00EC71E8">
        <w:rPr>
          <w:szCs w:val="28"/>
        </w:rPr>
        <w:t>0</w:t>
      </w:r>
      <w:r w:rsidR="001440D5">
        <w:rPr>
          <w:szCs w:val="28"/>
        </w:rPr>
        <w:t xml:space="preserve"> и</w:t>
      </w:r>
      <w:r w:rsidR="00EC71E8">
        <w:rPr>
          <w:szCs w:val="28"/>
        </w:rPr>
        <w:t>юля</w:t>
      </w:r>
      <w:r w:rsidR="001440D5">
        <w:rPr>
          <w:szCs w:val="28"/>
        </w:rPr>
        <w:t xml:space="preserve"> 2018 года №</w:t>
      </w:r>
      <w:r w:rsidR="00EC71E8" w:rsidRPr="00EC71E8">
        <w:rPr>
          <w:szCs w:val="28"/>
        </w:rPr>
        <w:t>05-1038/18-ис</w:t>
      </w:r>
    </w:p>
    <w:p w:rsidR="00CD2C92" w:rsidRPr="00917C1E" w:rsidRDefault="00CD2C92" w:rsidP="00923324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9A74AF">
        <w:rPr>
          <w:szCs w:val="28"/>
        </w:rPr>
        <w:t>администрации города Нижнего Новгорода</w:t>
      </w:r>
      <w:r w:rsidR="00CD2C92" w:rsidRPr="00917C1E">
        <w:rPr>
          <w:szCs w:val="28"/>
        </w:rPr>
        <w:t xml:space="preserve"> подготовку </w:t>
      </w:r>
      <w:bookmarkStart w:id="3" w:name="_Hlk506985955"/>
      <w:r w:rsidR="00CD2C92" w:rsidRPr="00917C1E">
        <w:t xml:space="preserve">документации </w:t>
      </w:r>
      <w:bookmarkEnd w:id="3"/>
      <w:r w:rsidR="004D22AD" w:rsidRPr="00917C1E">
        <w:t xml:space="preserve">по внесению изменений </w:t>
      </w:r>
      <w:r w:rsidR="00EC71E8" w:rsidRPr="00EC71E8">
        <w:t xml:space="preserve">в проект межевания территории </w:t>
      </w:r>
      <w:r w:rsidR="009C15D0" w:rsidRPr="009C15D0">
        <w:t xml:space="preserve">в границах улиц Железнодорожная, Малоэтажная (поселок </w:t>
      </w:r>
      <w:proofErr w:type="spellStart"/>
      <w:r w:rsidR="009C15D0" w:rsidRPr="009C15D0">
        <w:t>Мостострой</w:t>
      </w:r>
      <w:proofErr w:type="spellEnd"/>
      <w:r w:rsidR="009C15D0" w:rsidRPr="009C15D0">
        <w:t>) в Автозаводском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 xml:space="preserve">утвержденный постановлением администрации города Нижнего Новгорода от </w:t>
      </w:r>
      <w:r w:rsidR="009C15D0">
        <w:rPr>
          <w:szCs w:val="28"/>
        </w:rPr>
        <w:t>30</w:t>
      </w:r>
      <w:r w:rsidR="00923324">
        <w:rPr>
          <w:szCs w:val="28"/>
        </w:rPr>
        <w:t xml:space="preserve"> сентября </w:t>
      </w:r>
      <w:r w:rsidR="00417CE6" w:rsidRPr="00271A98">
        <w:rPr>
          <w:szCs w:val="28"/>
        </w:rPr>
        <w:t>20</w:t>
      </w:r>
      <w:r w:rsidR="009C15D0">
        <w:rPr>
          <w:szCs w:val="28"/>
        </w:rPr>
        <w:t>10</w:t>
      </w:r>
      <w:r w:rsidR="00923324">
        <w:rPr>
          <w:szCs w:val="28"/>
        </w:rPr>
        <w:t xml:space="preserve"> года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9C15D0">
        <w:rPr>
          <w:szCs w:val="28"/>
        </w:rPr>
        <w:t>5550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9A74AF">
        <w:rPr>
          <w:szCs w:val="28"/>
        </w:rPr>
        <w:t xml:space="preserve"> </w:t>
      </w:r>
      <w:r w:rsidR="00271A98" w:rsidRPr="009A74AF">
        <w:rPr>
          <w:szCs w:val="28"/>
        </w:rPr>
        <w:t>1</w:t>
      </w:r>
      <w:r w:rsidR="00EC71E8">
        <w:rPr>
          <w:szCs w:val="28"/>
        </w:rPr>
        <w:t>6</w:t>
      </w:r>
      <w:r w:rsidR="009C15D0">
        <w:rPr>
          <w:szCs w:val="28"/>
        </w:rPr>
        <w:t>9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667724">
        <w:rPr>
          <w:szCs w:val="28"/>
        </w:rPr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D22AD" w:rsidRPr="004D22AD">
        <w:t xml:space="preserve">по внесению изменений в проект межевания </w:t>
      </w:r>
      <w:r w:rsidR="004D22AD" w:rsidRPr="009A74AF">
        <w:t xml:space="preserve">территории </w:t>
      </w:r>
      <w:r w:rsidR="009C15D0" w:rsidRPr="009C15D0">
        <w:t xml:space="preserve">в границах улиц Железнодорожная, Малоэтажная </w:t>
      </w:r>
      <w:r w:rsidR="009C15D0" w:rsidRPr="009C15D0">
        <w:lastRenderedPageBreak/>
        <w:t xml:space="preserve">(поселок </w:t>
      </w:r>
      <w:proofErr w:type="spellStart"/>
      <w:r w:rsidR="009C15D0" w:rsidRPr="009C15D0">
        <w:t>Мостострой</w:t>
      </w:r>
      <w:proofErr w:type="spellEnd"/>
      <w:r w:rsidR="009C15D0" w:rsidRPr="009C15D0">
        <w:t>) в Автозаводском районе города Нижнего Новгорода</w:t>
      </w:r>
      <w:r w:rsidR="009A74AF" w:rsidRPr="00667724">
        <w:rPr>
          <w:b/>
        </w:rPr>
        <w:t xml:space="preserve"> </w:t>
      </w:r>
      <w:r w:rsidRPr="00667724">
        <w:rPr>
          <w:szCs w:val="28"/>
        </w:rPr>
        <w:t>должна быть представлена в департамент градостроительно</w:t>
      </w:r>
      <w:r w:rsidR="001E7026" w:rsidRPr="00667724">
        <w:rPr>
          <w:szCs w:val="28"/>
        </w:rPr>
        <w:t>й деятельности и развития агломераций</w:t>
      </w:r>
      <w:r w:rsidRPr="00667724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667724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667724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823082" w:rsidRDefault="00823082" w:rsidP="005776B8">
      <w:pPr>
        <w:spacing w:before="240"/>
      </w:pPr>
    </w:p>
    <w:p w:rsidR="00823082" w:rsidRDefault="00823082" w:rsidP="005776B8">
      <w:pPr>
        <w:spacing w:before="240"/>
      </w:pPr>
    </w:p>
    <w:p w:rsidR="00823082" w:rsidRDefault="00823082" w:rsidP="005776B8">
      <w:pPr>
        <w:spacing w:before="240"/>
      </w:pPr>
    </w:p>
    <w:p w:rsidR="00823082" w:rsidRDefault="00823082" w:rsidP="005776B8">
      <w:pPr>
        <w:spacing w:before="240"/>
      </w:pPr>
    </w:p>
    <w:p w:rsidR="00823082" w:rsidRDefault="00823082" w:rsidP="005776B8">
      <w:pPr>
        <w:spacing w:before="240"/>
      </w:pPr>
    </w:p>
    <w:p w:rsidR="00823082" w:rsidRDefault="00823082" w:rsidP="005776B8">
      <w:pPr>
        <w:spacing w:before="240"/>
      </w:pPr>
    </w:p>
    <w:p w:rsidR="00823082" w:rsidRDefault="00823082" w:rsidP="005776B8">
      <w:pPr>
        <w:spacing w:before="240"/>
      </w:pPr>
    </w:p>
    <w:p w:rsidR="00823082" w:rsidRDefault="00823082" w:rsidP="005776B8">
      <w:pPr>
        <w:spacing w:before="240"/>
      </w:pPr>
    </w:p>
    <w:p w:rsidR="00823082" w:rsidRDefault="00823082" w:rsidP="005776B8">
      <w:pPr>
        <w:spacing w:before="240"/>
      </w:pPr>
      <w:r w:rsidRPr="00823082">
        <w:rPr>
          <w:noProof/>
        </w:rPr>
        <w:lastRenderedPageBreak/>
        <w:drawing>
          <wp:inline distT="0" distB="0" distL="0" distR="0">
            <wp:extent cx="6382783" cy="8048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61" cy="805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sectPr w:rsidR="000D4C4F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B9C" w:rsidRDefault="001F0B9C">
      <w:r>
        <w:separator/>
      </w:r>
    </w:p>
  </w:endnote>
  <w:endnote w:type="continuationSeparator" w:id="0">
    <w:p w:rsidR="001F0B9C" w:rsidRDefault="001F0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B9C" w:rsidRDefault="001F0B9C">
      <w:r>
        <w:separator/>
      </w:r>
    </w:p>
  </w:footnote>
  <w:footnote w:type="continuationSeparator" w:id="0">
    <w:p w:rsidR="001F0B9C" w:rsidRDefault="001F0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1420"/>
    <w:multiLevelType w:val="hybridMultilevel"/>
    <w:tmpl w:val="C728CB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83BF7"/>
    <w:rsid w:val="000A0F26"/>
    <w:rsid w:val="000D066A"/>
    <w:rsid w:val="000D24A2"/>
    <w:rsid w:val="000D4C4F"/>
    <w:rsid w:val="000D5C79"/>
    <w:rsid w:val="000E1A69"/>
    <w:rsid w:val="000F3C08"/>
    <w:rsid w:val="000F7B5C"/>
    <w:rsid w:val="0010141B"/>
    <w:rsid w:val="0010360C"/>
    <w:rsid w:val="0010435E"/>
    <w:rsid w:val="00111AB4"/>
    <w:rsid w:val="00112305"/>
    <w:rsid w:val="001155A2"/>
    <w:rsid w:val="001440D5"/>
    <w:rsid w:val="001451F4"/>
    <w:rsid w:val="001772E6"/>
    <w:rsid w:val="001774CA"/>
    <w:rsid w:val="001809B9"/>
    <w:rsid w:val="001B2875"/>
    <w:rsid w:val="001B5596"/>
    <w:rsid w:val="001E7026"/>
    <w:rsid w:val="001F0640"/>
    <w:rsid w:val="001F0B9C"/>
    <w:rsid w:val="001F3093"/>
    <w:rsid w:val="001F49D5"/>
    <w:rsid w:val="00215F33"/>
    <w:rsid w:val="002175D4"/>
    <w:rsid w:val="0022015C"/>
    <w:rsid w:val="00256CB7"/>
    <w:rsid w:val="00260E76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862C8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A090E"/>
    <w:rsid w:val="005B0693"/>
    <w:rsid w:val="005B112B"/>
    <w:rsid w:val="005B59CC"/>
    <w:rsid w:val="005B6804"/>
    <w:rsid w:val="005C0B7A"/>
    <w:rsid w:val="005C236C"/>
    <w:rsid w:val="005C293E"/>
    <w:rsid w:val="005C65B1"/>
    <w:rsid w:val="005E500B"/>
    <w:rsid w:val="00604555"/>
    <w:rsid w:val="006101D9"/>
    <w:rsid w:val="006108A5"/>
    <w:rsid w:val="00612FAE"/>
    <w:rsid w:val="00621D7B"/>
    <w:rsid w:val="00625C82"/>
    <w:rsid w:val="0063056A"/>
    <w:rsid w:val="00640491"/>
    <w:rsid w:val="006452F5"/>
    <w:rsid w:val="006526CB"/>
    <w:rsid w:val="00656A61"/>
    <w:rsid w:val="00667724"/>
    <w:rsid w:val="0067053D"/>
    <w:rsid w:val="00674978"/>
    <w:rsid w:val="00682EEE"/>
    <w:rsid w:val="00693234"/>
    <w:rsid w:val="006B201C"/>
    <w:rsid w:val="006D3DD0"/>
    <w:rsid w:val="006E4067"/>
    <w:rsid w:val="00706EB2"/>
    <w:rsid w:val="007166CA"/>
    <w:rsid w:val="007212E3"/>
    <w:rsid w:val="00744D5A"/>
    <w:rsid w:val="00761C1B"/>
    <w:rsid w:val="00780002"/>
    <w:rsid w:val="007A22C6"/>
    <w:rsid w:val="007A34D9"/>
    <w:rsid w:val="007A3DAF"/>
    <w:rsid w:val="007B0AE3"/>
    <w:rsid w:val="007C78A7"/>
    <w:rsid w:val="007F0F9C"/>
    <w:rsid w:val="008142D8"/>
    <w:rsid w:val="00823082"/>
    <w:rsid w:val="0083505F"/>
    <w:rsid w:val="0085764D"/>
    <w:rsid w:val="00867D97"/>
    <w:rsid w:val="00874B7B"/>
    <w:rsid w:val="00877672"/>
    <w:rsid w:val="008853A0"/>
    <w:rsid w:val="008D13B2"/>
    <w:rsid w:val="008D2776"/>
    <w:rsid w:val="008D30B4"/>
    <w:rsid w:val="008D5E3D"/>
    <w:rsid w:val="008F28BA"/>
    <w:rsid w:val="008F70EA"/>
    <w:rsid w:val="00900FD8"/>
    <w:rsid w:val="00917C1E"/>
    <w:rsid w:val="00923324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15D0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32A99"/>
    <w:rsid w:val="00A42E52"/>
    <w:rsid w:val="00A475A5"/>
    <w:rsid w:val="00A50E6A"/>
    <w:rsid w:val="00A54C41"/>
    <w:rsid w:val="00A85BFC"/>
    <w:rsid w:val="00A86426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66FFF"/>
    <w:rsid w:val="00B75DFC"/>
    <w:rsid w:val="00B75FCA"/>
    <w:rsid w:val="00B91CE2"/>
    <w:rsid w:val="00B9672B"/>
    <w:rsid w:val="00BA2ACF"/>
    <w:rsid w:val="00BA3B7E"/>
    <w:rsid w:val="00BC183A"/>
    <w:rsid w:val="00BC61C1"/>
    <w:rsid w:val="00BD42E8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224"/>
    <w:rsid w:val="00D76701"/>
    <w:rsid w:val="00D84E8E"/>
    <w:rsid w:val="00DB48E8"/>
    <w:rsid w:val="00DC04C5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C313B"/>
    <w:rsid w:val="00EC71E8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DE49B0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82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424</TotalTime>
  <Pages>3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39</cp:revision>
  <cp:lastPrinted>2018-04-16T15:13:00Z</cp:lastPrinted>
  <dcterms:created xsi:type="dcterms:W3CDTF">2018-04-05T08:57:00Z</dcterms:created>
  <dcterms:modified xsi:type="dcterms:W3CDTF">2018-09-07T08:49:00Z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