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DA0C58">
              <w:rPr>
                <w:noProof/>
              </w:rPr>
              <w:t>17 сентября 2018 года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DA0C58">
              <w:rPr>
                <w:noProof/>
              </w:rPr>
              <w:t>07-02-02/92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0F2B40" w:rsidRDefault="002F30AA" w:rsidP="000F2B40">
            <w:pPr>
              <w:jc w:val="center"/>
              <w:rPr>
                <w:b/>
                <w:noProof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831C98" w:rsidRPr="00831C98">
              <w:rPr>
                <w:b/>
                <w:noProof/>
              </w:rPr>
              <w:t>О подготовке</w:t>
            </w:r>
            <w:r w:rsidR="00F32834">
              <w:rPr>
                <w:b/>
                <w:noProof/>
              </w:rPr>
              <w:t xml:space="preserve"> </w:t>
            </w:r>
            <w:r w:rsidR="006F64EF">
              <w:rPr>
                <w:b/>
                <w:noProof/>
              </w:rPr>
              <w:t>д</w:t>
            </w:r>
            <w:r w:rsidR="006F64EF" w:rsidRPr="006F64EF">
              <w:rPr>
                <w:b/>
                <w:noProof/>
              </w:rPr>
              <w:t>окументаци</w:t>
            </w:r>
            <w:r w:rsidR="006F64EF">
              <w:rPr>
                <w:b/>
                <w:noProof/>
              </w:rPr>
              <w:t>и</w:t>
            </w:r>
            <w:r w:rsidR="006F64EF" w:rsidRPr="006F64EF">
              <w:rPr>
                <w:b/>
                <w:noProof/>
              </w:rPr>
              <w:t xml:space="preserve"> по планировке территории (проект</w:t>
            </w:r>
            <w:r w:rsidR="00694991">
              <w:rPr>
                <w:b/>
                <w:noProof/>
              </w:rPr>
              <w:t>а</w:t>
            </w:r>
            <w:r w:rsidR="006F64EF" w:rsidRPr="006F64EF">
              <w:rPr>
                <w:b/>
                <w:noProof/>
              </w:rPr>
              <w:t xml:space="preserve"> планировки территории, включая проект межевания территории)</w:t>
            </w:r>
            <w:r w:rsidR="000F2B40">
              <w:rPr>
                <w:b/>
                <w:noProof/>
              </w:rPr>
              <w:t xml:space="preserve">, </w:t>
            </w:r>
            <w:r w:rsidR="000F2B40" w:rsidRPr="000F2B40">
              <w:rPr>
                <w:b/>
                <w:noProof/>
              </w:rPr>
              <w:t>расположенной в восточной части д. Ройка Ройкинского сельсовета</w:t>
            </w:r>
          </w:p>
          <w:p w:rsidR="000F2B40" w:rsidRDefault="000F2B40" w:rsidP="000F2B40">
            <w:pPr>
              <w:jc w:val="center"/>
              <w:rPr>
                <w:b/>
                <w:noProof/>
              </w:rPr>
            </w:pPr>
            <w:r w:rsidRPr="000F2B40">
              <w:rPr>
                <w:b/>
                <w:noProof/>
              </w:rPr>
              <w:t xml:space="preserve">Кстовского муниципального района </w:t>
            </w:r>
          </w:p>
          <w:p w:rsidR="0085764D" w:rsidRPr="005512C6" w:rsidRDefault="000F2B40" w:rsidP="000F2B40">
            <w:pPr>
              <w:jc w:val="center"/>
              <w:rPr>
                <w:b/>
              </w:rPr>
            </w:pPr>
            <w:r w:rsidRPr="000F2B40">
              <w:rPr>
                <w:b/>
                <w:noProof/>
              </w:rPr>
              <w:t>Нижегородской области</w:t>
            </w:r>
            <w:r w:rsidR="002F30AA"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BC70BC" w:rsidRPr="000F2B40" w:rsidRDefault="00BC70BC" w:rsidP="006F64EF">
      <w:pPr>
        <w:spacing w:line="360" w:lineRule="auto"/>
        <w:contextualSpacing/>
        <w:jc w:val="both"/>
      </w:pPr>
    </w:p>
    <w:p w:rsidR="00BC70BC" w:rsidRPr="000F2B40" w:rsidRDefault="00831C98" w:rsidP="00BC70BC">
      <w:pPr>
        <w:spacing w:line="360" w:lineRule="auto"/>
        <w:ind w:firstLine="709"/>
        <w:contextualSpacing/>
        <w:jc w:val="both"/>
        <w:rPr>
          <w:szCs w:val="28"/>
        </w:rPr>
      </w:pPr>
      <w:r w:rsidRPr="000F2B40">
        <w:t>В соответствии со статьями 8</w:t>
      </w:r>
      <w:r w:rsidRPr="000F2B40">
        <w:rPr>
          <w:vertAlign w:val="superscript"/>
        </w:rPr>
        <w:t>2</w:t>
      </w:r>
      <w:r w:rsidRPr="000F2B40">
        <w:t xml:space="preserve">, </w:t>
      </w:r>
      <w:r w:rsidR="00474FBE" w:rsidRPr="000F2B40">
        <w:t xml:space="preserve">41, 41.1, 41.2, </w:t>
      </w:r>
      <w:r w:rsidR="00112168" w:rsidRPr="000F2B40">
        <w:t xml:space="preserve">42, </w:t>
      </w:r>
      <w:r w:rsidR="00474FBE" w:rsidRPr="000F2B40">
        <w:t>43, 46</w:t>
      </w:r>
      <w:r w:rsidRPr="000F2B40">
        <w:t xml:space="preserve"> Градостроительного кодекса Российской Федерации, </w:t>
      </w:r>
      <w:r w:rsidR="00DA0CE5" w:rsidRPr="000F2B40">
        <w:t>пунктом</w:t>
      </w:r>
      <w:r w:rsidRPr="000F2B40">
        <w:t xml:space="preserve"> 3 статьи 2</w:t>
      </w:r>
      <w:r w:rsidRPr="000F2B40">
        <w:rPr>
          <w:vertAlign w:val="superscript"/>
        </w:rPr>
        <w:t>1</w:t>
      </w:r>
      <w:r w:rsidRPr="000F2B40">
        <w:t xml:space="preserve"> Закона Нижегородской области от 23 декабря 2014 года № 197-З «О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области», пунктом 3.6</w:t>
      </w:r>
      <w:r w:rsidRPr="000F2B40">
        <w:rPr>
          <w:vertAlign w:val="superscript"/>
        </w:rPr>
        <w:t>1</w:t>
      </w:r>
      <w:r w:rsidRPr="000F2B40">
        <w:t xml:space="preserve"> Положения о департаменте </w:t>
      </w:r>
      <w:bookmarkStart w:id="2" w:name="_Hlk508033662"/>
      <w:r w:rsidRPr="000F2B40">
        <w:t xml:space="preserve">градостроительной деятельности и развития агломераций </w:t>
      </w:r>
      <w:bookmarkEnd w:id="2"/>
      <w:r w:rsidRPr="000F2B40">
        <w:t xml:space="preserve">Нижегородской области, утвержденного постановлением Правительства Нижегородской области от 25 июля 2007 года № 248, и в связи с </w:t>
      </w:r>
      <w:r w:rsidR="00530D71" w:rsidRPr="000F2B40">
        <w:t>обращением</w:t>
      </w:r>
      <w:r w:rsidR="00FA19E4" w:rsidRPr="000F2B40">
        <w:t xml:space="preserve"> </w:t>
      </w:r>
      <w:r w:rsidR="000F2B40" w:rsidRPr="000F2B40">
        <w:rPr>
          <w:szCs w:val="28"/>
        </w:rPr>
        <w:t>индивидуального предпринимателя Жихарева Андрея Николаевича</w:t>
      </w:r>
      <w:r w:rsidR="00694991">
        <w:rPr>
          <w:szCs w:val="28"/>
        </w:rPr>
        <w:t xml:space="preserve"> (далее – ИП Жихарев А.Н.)</w:t>
      </w:r>
      <w:r w:rsidR="00707E41" w:rsidRPr="000F2B40">
        <w:rPr>
          <w:szCs w:val="28"/>
        </w:rPr>
        <w:t xml:space="preserve"> </w:t>
      </w:r>
      <w:r w:rsidR="00BC70BC" w:rsidRPr="000F2B40">
        <w:rPr>
          <w:szCs w:val="28"/>
        </w:rPr>
        <w:t xml:space="preserve">от </w:t>
      </w:r>
      <w:r w:rsidR="000F2B40" w:rsidRPr="000F2B40">
        <w:rPr>
          <w:szCs w:val="28"/>
        </w:rPr>
        <w:t>9</w:t>
      </w:r>
      <w:r w:rsidR="004972CB" w:rsidRPr="000F2B40">
        <w:rPr>
          <w:szCs w:val="28"/>
        </w:rPr>
        <w:t xml:space="preserve"> </w:t>
      </w:r>
      <w:r w:rsidR="000F2B40" w:rsidRPr="000F2B40">
        <w:rPr>
          <w:szCs w:val="28"/>
        </w:rPr>
        <w:t xml:space="preserve">августа </w:t>
      </w:r>
      <w:r w:rsidR="00BC70BC" w:rsidRPr="000F2B40">
        <w:rPr>
          <w:szCs w:val="28"/>
        </w:rPr>
        <w:t xml:space="preserve">2018 </w:t>
      </w:r>
      <w:r w:rsidR="004972CB" w:rsidRPr="000F2B40">
        <w:rPr>
          <w:szCs w:val="28"/>
        </w:rPr>
        <w:t xml:space="preserve">года </w:t>
      </w:r>
    </w:p>
    <w:p w:rsidR="00831C98" w:rsidRPr="000F2B40" w:rsidRDefault="00831C98" w:rsidP="00707E41">
      <w:pPr>
        <w:spacing w:line="360" w:lineRule="auto"/>
        <w:contextualSpacing/>
        <w:jc w:val="both"/>
        <w:rPr>
          <w:b/>
        </w:rPr>
      </w:pPr>
      <w:r w:rsidRPr="000F2B40">
        <w:rPr>
          <w:b/>
          <w:szCs w:val="28"/>
        </w:rPr>
        <w:t>п р и к а з ы в а ю</w:t>
      </w:r>
      <w:r w:rsidRPr="000F2B40">
        <w:rPr>
          <w:b/>
        </w:rPr>
        <w:t>:</w:t>
      </w:r>
    </w:p>
    <w:p w:rsidR="00831C98" w:rsidRPr="000F2B40" w:rsidRDefault="00831C98" w:rsidP="00790153">
      <w:pPr>
        <w:numPr>
          <w:ilvl w:val="0"/>
          <w:numId w:val="1"/>
        </w:numPr>
        <w:spacing w:line="360" w:lineRule="auto"/>
        <w:ind w:left="0" w:firstLine="709"/>
        <w:jc w:val="both"/>
        <w:rPr>
          <w:noProof/>
        </w:rPr>
      </w:pPr>
      <w:r w:rsidRPr="000F2B40">
        <w:rPr>
          <w:szCs w:val="28"/>
        </w:rPr>
        <w:t xml:space="preserve">Разрешить </w:t>
      </w:r>
      <w:r w:rsidR="00B95A18">
        <w:rPr>
          <w:szCs w:val="28"/>
        </w:rPr>
        <w:t>ИП Жихарев А.Н.</w:t>
      </w:r>
      <w:r w:rsidR="00DA0C58">
        <w:rPr>
          <w:szCs w:val="28"/>
        </w:rPr>
        <w:t xml:space="preserve"> </w:t>
      </w:r>
      <w:r w:rsidRPr="000F2B40">
        <w:rPr>
          <w:szCs w:val="28"/>
        </w:rPr>
        <w:t xml:space="preserve">подготовку </w:t>
      </w:r>
      <w:r w:rsidR="006F64EF" w:rsidRPr="000F2B40">
        <w:rPr>
          <w:noProof/>
        </w:rPr>
        <w:t>документации по планировке территории (проект</w:t>
      </w:r>
      <w:r w:rsidR="00694991">
        <w:rPr>
          <w:noProof/>
        </w:rPr>
        <w:t>а</w:t>
      </w:r>
      <w:r w:rsidR="006F64EF" w:rsidRPr="000F2B40">
        <w:rPr>
          <w:noProof/>
        </w:rPr>
        <w:t xml:space="preserve"> планировки территории, включая проект межевания территории)</w:t>
      </w:r>
      <w:r w:rsidR="000F2B40" w:rsidRPr="000F2B40">
        <w:rPr>
          <w:noProof/>
        </w:rPr>
        <w:t xml:space="preserve">, расположенной в восточной части д. Ройка Ройкинского </w:t>
      </w:r>
      <w:r w:rsidR="00112168" w:rsidRPr="000F2B40">
        <w:rPr>
          <w:noProof/>
        </w:rPr>
        <w:t>сельсовета</w:t>
      </w:r>
      <w:r w:rsidR="006F64EF" w:rsidRPr="000F2B40">
        <w:rPr>
          <w:noProof/>
        </w:rPr>
        <w:t xml:space="preserve"> Кстовского муниципального района Нижегородской области,</w:t>
      </w:r>
      <w:r w:rsidRPr="000F2B40">
        <w:t xml:space="preserve"> за счет собственных</w:t>
      </w:r>
      <w:r w:rsidRPr="000F2B40">
        <w:rPr>
          <w:szCs w:val="28"/>
        </w:rPr>
        <w:t xml:space="preserve"> средств согласно прилагаемой схеме №</w:t>
      </w:r>
      <w:r w:rsidR="002A3B52" w:rsidRPr="000F2B40">
        <w:rPr>
          <w:szCs w:val="28"/>
        </w:rPr>
        <w:t xml:space="preserve"> </w:t>
      </w:r>
      <w:r w:rsidR="000F2B40" w:rsidRPr="000F2B40">
        <w:rPr>
          <w:szCs w:val="28"/>
        </w:rPr>
        <w:t>178</w:t>
      </w:r>
      <w:r w:rsidR="002A3B52" w:rsidRPr="000F2B40">
        <w:rPr>
          <w:szCs w:val="28"/>
        </w:rPr>
        <w:t>/</w:t>
      </w:r>
      <w:r w:rsidRPr="000F2B40">
        <w:rPr>
          <w:szCs w:val="28"/>
        </w:rPr>
        <w:t>18.</w:t>
      </w:r>
    </w:p>
    <w:p w:rsidR="00831C98" w:rsidRPr="000F2B40" w:rsidRDefault="00831C98" w:rsidP="00831C98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0F2B40">
        <w:rPr>
          <w:szCs w:val="28"/>
        </w:rPr>
        <w:lastRenderedPageBreak/>
        <w:t xml:space="preserve">Установить, что </w:t>
      </w:r>
      <w:r w:rsidR="000F2B40" w:rsidRPr="000F2B40">
        <w:rPr>
          <w:noProof/>
        </w:rPr>
        <w:t>документация по планировке территории (проект</w:t>
      </w:r>
      <w:bookmarkStart w:id="3" w:name="_GoBack"/>
      <w:bookmarkEnd w:id="3"/>
      <w:r w:rsidR="000F2B40" w:rsidRPr="000F2B40">
        <w:rPr>
          <w:noProof/>
        </w:rPr>
        <w:t xml:space="preserve"> планировки территории, включая проект межевания территории), расположенной в восточной части д. Ройка Ройкинского сельсовета Кстовского муниципального района Нижегородской области </w:t>
      </w:r>
      <w:r w:rsidRPr="000F2B40">
        <w:rPr>
          <w:szCs w:val="28"/>
        </w:rPr>
        <w:t>долж</w:t>
      </w:r>
      <w:r w:rsidR="006F64EF" w:rsidRPr="000F2B40">
        <w:rPr>
          <w:szCs w:val="28"/>
        </w:rPr>
        <w:t>на</w:t>
      </w:r>
      <w:r w:rsidR="009121F2" w:rsidRPr="000F2B40">
        <w:rPr>
          <w:szCs w:val="28"/>
        </w:rPr>
        <w:t xml:space="preserve"> быть представлен</w:t>
      </w:r>
      <w:r w:rsidR="006F64EF" w:rsidRPr="000F2B40">
        <w:rPr>
          <w:szCs w:val="28"/>
        </w:rPr>
        <w:t>а</w:t>
      </w:r>
      <w:r w:rsidRPr="000F2B40">
        <w:rPr>
          <w:szCs w:val="28"/>
        </w:rPr>
        <w:t xml:space="preserve"> в департамент </w:t>
      </w:r>
      <w:r w:rsidRPr="000F2B40">
        <w:t xml:space="preserve">градостроительной деятельности и развития агломераций </w:t>
      </w:r>
      <w:r w:rsidRPr="000F2B40">
        <w:rPr>
          <w:szCs w:val="28"/>
        </w:rPr>
        <w:t xml:space="preserve">Нижегородской области </w:t>
      </w:r>
      <w:r w:rsidR="00CE65C7" w:rsidRPr="000F2B40">
        <w:rPr>
          <w:szCs w:val="28"/>
        </w:rPr>
        <w:t>не позднее</w:t>
      </w:r>
      <w:r w:rsidR="00636D9E" w:rsidRPr="000F2B40">
        <w:rPr>
          <w:szCs w:val="28"/>
        </w:rPr>
        <w:t xml:space="preserve"> </w:t>
      </w:r>
      <w:r w:rsidR="00DA35EA" w:rsidRPr="000F2B40">
        <w:rPr>
          <w:szCs w:val="28"/>
        </w:rPr>
        <w:t>одного года</w:t>
      </w:r>
      <w:r w:rsidR="00CE65C7" w:rsidRPr="000F2B40">
        <w:rPr>
          <w:szCs w:val="28"/>
        </w:rPr>
        <w:t xml:space="preserve"> со дня издания настоящего приказа</w:t>
      </w:r>
      <w:r w:rsidRPr="000F2B40">
        <w:rPr>
          <w:szCs w:val="28"/>
        </w:rPr>
        <w:t>.</w:t>
      </w:r>
    </w:p>
    <w:p w:rsidR="00831C98" w:rsidRPr="000F2B40" w:rsidRDefault="00831C98" w:rsidP="00831C98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0F2B40">
        <w:rPr>
          <w:szCs w:val="28"/>
        </w:rPr>
        <w:t xml:space="preserve">Управлению территориального планирования департамента градостроительного развития территории Нижегородской области направить настоящий приказ </w:t>
      </w:r>
      <w:r w:rsidR="00651B60" w:rsidRPr="000F2B40">
        <w:t xml:space="preserve">главе администрации </w:t>
      </w:r>
      <w:proofErr w:type="spellStart"/>
      <w:r w:rsidR="000F2B40" w:rsidRPr="000F2B40">
        <w:t>Ройкинского</w:t>
      </w:r>
      <w:proofErr w:type="spellEnd"/>
      <w:r w:rsidR="00651B60" w:rsidRPr="000F2B40">
        <w:t xml:space="preserve"> сельсовета </w:t>
      </w:r>
      <w:proofErr w:type="spellStart"/>
      <w:r w:rsidR="00651B60" w:rsidRPr="000F2B40">
        <w:t>Кстовского</w:t>
      </w:r>
      <w:proofErr w:type="spellEnd"/>
      <w:r w:rsidR="00651B60" w:rsidRPr="000F2B40">
        <w:t xml:space="preserve"> муниципального района Нижегородской области</w:t>
      </w:r>
      <w:r w:rsidR="00651B60" w:rsidRPr="000F2B40">
        <w:rPr>
          <w:szCs w:val="28"/>
        </w:rPr>
        <w:t xml:space="preserve"> </w:t>
      </w:r>
      <w:r w:rsidRPr="000F2B40">
        <w:rPr>
          <w:szCs w:val="28"/>
        </w:rPr>
        <w:t xml:space="preserve">для его опубликования и размещения на официальном сайте </w:t>
      </w:r>
      <w:r w:rsidR="00120946" w:rsidRPr="000F2B40">
        <w:t xml:space="preserve">администрации </w:t>
      </w:r>
      <w:proofErr w:type="spellStart"/>
      <w:r w:rsidR="00120946" w:rsidRPr="000F2B40">
        <w:t>Ройкинского</w:t>
      </w:r>
      <w:proofErr w:type="spellEnd"/>
      <w:r w:rsidR="00120946" w:rsidRPr="000F2B40">
        <w:t xml:space="preserve"> сельсовета </w:t>
      </w:r>
      <w:proofErr w:type="spellStart"/>
      <w:r w:rsidR="00120946" w:rsidRPr="000F2B40">
        <w:t>Кстовского</w:t>
      </w:r>
      <w:proofErr w:type="spellEnd"/>
      <w:r w:rsidR="00120946" w:rsidRPr="000F2B40">
        <w:t xml:space="preserve"> муниципального района Нижегородской области</w:t>
      </w:r>
      <w:r w:rsidR="00120946" w:rsidRPr="000F2B40">
        <w:rPr>
          <w:szCs w:val="28"/>
        </w:rPr>
        <w:t xml:space="preserve"> </w:t>
      </w:r>
      <w:r w:rsidRPr="000F2B40">
        <w:rPr>
          <w:szCs w:val="28"/>
        </w:rPr>
        <w:t>в сети «Интернет».</w:t>
      </w:r>
    </w:p>
    <w:p w:rsidR="00831C98" w:rsidRPr="000F2B40" w:rsidRDefault="00831C98" w:rsidP="00831C98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0F2B40"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 разместить настоящий приказ на официальном сайте департамента в сети «Интернет».</w:t>
      </w:r>
    </w:p>
    <w:p w:rsidR="00B63921" w:rsidRPr="000F2B40" w:rsidRDefault="00B63921" w:rsidP="00B63921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0F2B40">
        <w:rPr>
          <w:szCs w:val="28"/>
        </w:rPr>
        <w:t>Настоящий</w:t>
      </w:r>
      <w:r w:rsidRPr="000F2B40">
        <w:t xml:space="preserve"> приказ вступает в силу со дня его подписания.</w:t>
      </w:r>
    </w:p>
    <w:p w:rsidR="00831C98" w:rsidRPr="000F2B40" w:rsidRDefault="00831C98" w:rsidP="00831C98">
      <w:pPr>
        <w:spacing w:line="360" w:lineRule="auto"/>
        <w:jc w:val="both"/>
      </w:pPr>
    </w:p>
    <w:p w:rsidR="00831C98" w:rsidRPr="000F2B40" w:rsidRDefault="00831C98" w:rsidP="00831C98">
      <w:pPr>
        <w:spacing w:line="360" w:lineRule="auto"/>
        <w:jc w:val="both"/>
      </w:pPr>
    </w:p>
    <w:p w:rsidR="00831C98" w:rsidRPr="000F2B40" w:rsidRDefault="00831C98" w:rsidP="00831C98">
      <w:pPr>
        <w:spacing w:line="360" w:lineRule="auto"/>
        <w:jc w:val="both"/>
      </w:pPr>
    </w:p>
    <w:p w:rsidR="00831C98" w:rsidRPr="000F2B40" w:rsidRDefault="00831C98" w:rsidP="00831C98">
      <w:pPr>
        <w:spacing w:line="360" w:lineRule="auto"/>
        <w:jc w:val="both"/>
      </w:pPr>
      <w:r w:rsidRPr="000F2B40">
        <w:t xml:space="preserve">Директор департамента                                                                     </w:t>
      </w:r>
      <w:proofErr w:type="spellStart"/>
      <w:r w:rsidRPr="000F2B40">
        <w:t>А.В.Бодриевский</w:t>
      </w:r>
      <w:proofErr w:type="spellEnd"/>
    </w:p>
    <w:p w:rsidR="0085764D" w:rsidRPr="000F2B40" w:rsidRDefault="0085764D" w:rsidP="005512C6">
      <w:pPr>
        <w:ind w:firstLine="709"/>
      </w:pPr>
    </w:p>
    <w:p w:rsidR="000F2B40" w:rsidRDefault="000F2B40">
      <w:pPr>
        <w:ind w:firstLine="709"/>
      </w:pPr>
    </w:p>
    <w:p w:rsidR="00DA0C58" w:rsidRDefault="00DA0C58">
      <w:pPr>
        <w:ind w:firstLine="709"/>
      </w:pPr>
    </w:p>
    <w:p w:rsidR="00DA0C58" w:rsidRDefault="00DA0C58">
      <w:pPr>
        <w:ind w:firstLine="709"/>
      </w:pPr>
    </w:p>
    <w:p w:rsidR="00DA0C58" w:rsidRDefault="00DA0C58">
      <w:pPr>
        <w:ind w:firstLine="709"/>
      </w:pPr>
    </w:p>
    <w:p w:rsidR="00DA0C58" w:rsidRDefault="00DA0C58">
      <w:pPr>
        <w:ind w:firstLine="709"/>
      </w:pPr>
    </w:p>
    <w:p w:rsidR="00DA0C58" w:rsidRDefault="00DA0C58">
      <w:pPr>
        <w:ind w:firstLine="709"/>
      </w:pPr>
    </w:p>
    <w:p w:rsidR="00DA0C58" w:rsidRDefault="00DA0C58">
      <w:pPr>
        <w:ind w:firstLine="709"/>
      </w:pPr>
    </w:p>
    <w:p w:rsidR="00DA0C58" w:rsidRDefault="00DA0C58">
      <w:pPr>
        <w:ind w:firstLine="709"/>
      </w:pPr>
    </w:p>
    <w:p w:rsidR="00DA0C58" w:rsidRDefault="00DA0C58">
      <w:pPr>
        <w:ind w:firstLine="709"/>
      </w:pPr>
    </w:p>
    <w:p w:rsidR="00DA0C58" w:rsidRDefault="00DA0C58">
      <w:pPr>
        <w:ind w:firstLine="709"/>
      </w:pPr>
    </w:p>
    <w:p w:rsidR="00DA0C58" w:rsidRDefault="00DA0C58">
      <w:pPr>
        <w:ind w:firstLine="709"/>
      </w:pPr>
    </w:p>
    <w:p w:rsidR="00DA0C58" w:rsidRDefault="00DA0C58">
      <w:pPr>
        <w:ind w:firstLine="709"/>
      </w:pPr>
    </w:p>
    <w:p w:rsidR="00DA0C58" w:rsidRPr="000F2B40" w:rsidRDefault="00DA0C58" w:rsidP="00DA0C58">
      <w:pPr>
        <w:ind w:hanging="142"/>
      </w:pPr>
      <w:r w:rsidRPr="00DA0C58">
        <w:rPr>
          <w:noProof/>
        </w:rPr>
        <w:lastRenderedPageBreak/>
        <w:drawing>
          <wp:inline distT="0" distB="0" distL="0" distR="0">
            <wp:extent cx="6209665" cy="8439478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43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C58" w:rsidRPr="000F2B40" w:rsidSect="00E30C0B">
      <w:type w:val="continuous"/>
      <w:pgSz w:w="11906" w:h="16838" w:code="9"/>
      <w:pgMar w:top="1134" w:right="709" w:bottom="113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33406" w:rsidRDefault="00F33406">
      <w:r>
        <w:separator/>
      </w:r>
    </w:p>
  </w:endnote>
  <w:endnote w:type="continuationSeparator" w:id="0">
    <w:p w:rsidR="00F33406" w:rsidRDefault="00F33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33406" w:rsidRDefault="00F33406">
      <w:r>
        <w:separator/>
      </w:r>
    </w:p>
  </w:footnote>
  <w:footnote w:type="continuationSeparator" w:id="0">
    <w:p w:rsidR="00F33406" w:rsidRDefault="00F334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1383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831C98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831C98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2460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246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831C98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2460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246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43E252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6m3bV1D6wKK16NLZe9BfUD4hFx1MqKFuj0gfvc2WkEwBt75nlABHxa2vEmsijAtwNCXkJ3ivXrfWxPxPBcZtQ==" w:salt="XUnMa962z5uTrZufwDEktQ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C98"/>
    <w:rsid w:val="0002339B"/>
    <w:rsid w:val="00023D72"/>
    <w:rsid w:val="0003071E"/>
    <w:rsid w:val="00040D26"/>
    <w:rsid w:val="000456BC"/>
    <w:rsid w:val="00056E1C"/>
    <w:rsid w:val="0007340B"/>
    <w:rsid w:val="000A0F26"/>
    <w:rsid w:val="000A11D5"/>
    <w:rsid w:val="000D066A"/>
    <w:rsid w:val="000D24A2"/>
    <w:rsid w:val="000D5C79"/>
    <w:rsid w:val="000D6961"/>
    <w:rsid w:val="000E5E27"/>
    <w:rsid w:val="000E60F7"/>
    <w:rsid w:val="000F2B40"/>
    <w:rsid w:val="000F3C08"/>
    <w:rsid w:val="000F7B5C"/>
    <w:rsid w:val="0010141B"/>
    <w:rsid w:val="0010360C"/>
    <w:rsid w:val="0010435E"/>
    <w:rsid w:val="00111AB4"/>
    <w:rsid w:val="00112168"/>
    <w:rsid w:val="00112305"/>
    <w:rsid w:val="00120946"/>
    <w:rsid w:val="00122996"/>
    <w:rsid w:val="00127820"/>
    <w:rsid w:val="001451F4"/>
    <w:rsid w:val="001772E6"/>
    <w:rsid w:val="001774CA"/>
    <w:rsid w:val="001C4227"/>
    <w:rsid w:val="001F0640"/>
    <w:rsid w:val="001F3093"/>
    <w:rsid w:val="001F4830"/>
    <w:rsid w:val="001F49D5"/>
    <w:rsid w:val="001F6575"/>
    <w:rsid w:val="002175D4"/>
    <w:rsid w:val="0022015C"/>
    <w:rsid w:val="00244BB4"/>
    <w:rsid w:val="00260E76"/>
    <w:rsid w:val="00276416"/>
    <w:rsid w:val="0028400D"/>
    <w:rsid w:val="00293AB1"/>
    <w:rsid w:val="00297599"/>
    <w:rsid w:val="002A0F01"/>
    <w:rsid w:val="002A3B52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75072"/>
    <w:rsid w:val="00396D3C"/>
    <w:rsid w:val="003A5C64"/>
    <w:rsid w:val="003B4F53"/>
    <w:rsid w:val="003B7FBA"/>
    <w:rsid w:val="003C14DA"/>
    <w:rsid w:val="003D69F7"/>
    <w:rsid w:val="003E2AC5"/>
    <w:rsid w:val="003F6BAF"/>
    <w:rsid w:val="00401DE4"/>
    <w:rsid w:val="00404DFA"/>
    <w:rsid w:val="004106A7"/>
    <w:rsid w:val="0043564A"/>
    <w:rsid w:val="00460742"/>
    <w:rsid w:val="00474FBE"/>
    <w:rsid w:val="0048443F"/>
    <w:rsid w:val="00494BDB"/>
    <w:rsid w:val="004972CB"/>
    <w:rsid w:val="004C33BA"/>
    <w:rsid w:val="004C34C3"/>
    <w:rsid w:val="004D214C"/>
    <w:rsid w:val="004D56E8"/>
    <w:rsid w:val="004E334E"/>
    <w:rsid w:val="00504DB3"/>
    <w:rsid w:val="005220E5"/>
    <w:rsid w:val="00530D71"/>
    <w:rsid w:val="00534585"/>
    <w:rsid w:val="00550648"/>
    <w:rsid w:val="005512C6"/>
    <w:rsid w:val="00560BDB"/>
    <w:rsid w:val="00590048"/>
    <w:rsid w:val="005A090E"/>
    <w:rsid w:val="005A2C15"/>
    <w:rsid w:val="005B0693"/>
    <w:rsid w:val="005B112B"/>
    <w:rsid w:val="005B59CC"/>
    <w:rsid w:val="005B6804"/>
    <w:rsid w:val="005C0B7A"/>
    <w:rsid w:val="005C65B1"/>
    <w:rsid w:val="005E3C1A"/>
    <w:rsid w:val="00604555"/>
    <w:rsid w:val="00625C82"/>
    <w:rsid w:val="0063056A"/>
    <w:rsid w:val="00636D9E"/>
    <w:rsid w:val="00640491"/>
    <w:rsid w:val="006452F5"/>
    <w:rsid w:val="00651B60"/>
    <w:rsid w:val="006526CB"/>
    <w:rsid w:val="00656A61"/>
    <w:rsid w:val="0067053D"/>
    <w:rsid w:val="00674978"/>
    <w:rsid w:val="00682EEE"/>
    <w:rsid w:val="00693234"/>
    <w:rsid w:val="00694991"/>
    <w:rsid w:val="006A065A"/>
    <w:rsid w:val="006B201C"/>
    <w:rsid w:val="006B5204"/>
    <w:rsid w:val="006D3CC4"/>
    <w:rsid w:val="006D63E0"/>
    <w:rsid w:val="006E4067"/>
    <w:rsid w:val="006F64EF"/>
    <w:rsid w:val="00706EB2"/>
    <w:rsid w:val="00707E41"/>
    <w:rsid w:val="00713834"/>
    <w:rsid w:val="007166CA"/>
    <w:rsid w:val="007212E3"/>
    <w:rsid w:val="00736EA2"/>
    <w:rsid w:val="00783029"/>
    <w:rsid w:val="00790153"/>
    <w:rsid w:val="00794781"/>
    <w:rsid w:val="00796EDC"/>
    <w:rsid w:val="007A34D9"/>
    <w:rsid w:val="007A3DAF"/>
    <w:rsid w:val="007B0AE3"/>
    <w:rsid w:val="007C78A7"/>
    <w:rsid w:val="007F7A2C"/>
    <w:rsid w:val="008142D8"/>
    <w:rsid w:val="00831C98"/>
    <w:rsid w:val="00832B9F"/>
    <w:rsid w:val="0085662B"/>
    <w:rsid w:val="0085764D"/>
    <w:rsid w:val="00867D97"/>
    <w:rsid w:val="00874B7B"/>
    <w:rsid w:val="00877672"/>
    <w:rsid w:val="008853A0"/>
    <w:rsid w:val="008D13B2"/>
    <w:rsid w:val="008D1E1F"/>
    <w:rsid w:val="008D30B4"/>
    <w:rsid w:val="008D5E3D"/>
    <w:rsid w:val="008E0BF6"/>
    <w:rsid w:val="008F28BA"/>
    <w:rsid w:val="00900FD8"/>
    <w:rsid w:val="009121F2"/>
    <w:rsid w:val="00923AEC"/>
    <w:rsid w:val="00927565"/>
    <w:rsid w:val="00944CF3"/>
    <w:rsid w:val="00945248"/>
    <w:rsid w:val="009458C7"/>
    <w:rsid w:val="00957A15"/>
    <w:rsid w:val="00967791"/>
    <w:rsid w:val="00971CE2"/>
    <w:rsid w:val="009745C2"/>
    <w:rsid w:val="009917E8"/>
    <w:rsid w:val="00995DDA"/>
    <w:rsid w:val="009A1D2F"/>
    <w:rsid w:val="009C464B"/>
    <w:rsid w:val="009D0B51"/>
    <w:rsid w:val="009E5522"/>
    <w:rsid w:val="009E5C03"/>
    <w:rsid w:val="009E63CC"/>
    <w:rsid w:val="00A12790"/>
    <w:rsid w:val="00A139DD"/>
    <w:rsid w:val="00A50E6A"/>
    <w:rsid w:val="00A55F68"/>
    <w:rsid w:val="00A85BFC"/>
    <w:rsid w:val="00A9215B"/>
    <w:rsid w:val="00A93E34"/>
    <w:rsid w:val="00AA20A5"/>
    <w:rsid w:val="00AA29DD"/>
    <w:rsid w:val="00AA399F"/>
    <w:rsid w:val="00AB172A"/>
    <w:rsid w:val="00AB747E"/>
    <w:rsid w:val="00AC15F2"/>
    <w:rsid w:val="00AC5AA7"/>
    <w:rsid w:val="00AD3078"/>
    <w:rsid w:val="00AD5ECB"/>
    <w:rsid w:val="00AD7CA2"/>
    <w:rsid w:val="00AD7EC6"/>
    <w:rsid w:val="00AE21A1"/>
    <w:rsid w:val="00B0056A"/>
    <w:rsid w:val="00B06DD0"/>
    <w:rsid w:val="00B14324"/>
    <w:rsid w:val="00B22615"/>
    <w:rsid w:val="00B33EFB"/>
    <w:rsid w:val="00B63921"/>
    <w:rsid w:val="00B75DFC"/>
    <w:rsid w:val="00B85581"/>
    <w:rsid w:val="00B91CE2"/>
    <w:rsid w:val="00B95A18"/>
    <w:rsid w:val="00B9672B"/>
    <w:rsid w:val="00BA2ACF"/>
    <w:rsid w:val="00BA3B7E"/>
    <w:rsid w:val="00BB7728"/>
    <w:rsid w:val="00BC183A"/>
    <w:rsid w:val="00BC61C1"/>
    <w:rsid w:val="00BC70BC"/>
    <w:rsid w:val="00BD42E8"/>
    <w:rsid w:val="00C00F42"/>
    <w:rsid w:val="00C07083"/>
    <w:rsid w:val="00C12438"/>
    <w:rsid w:val="00C20C57"/>
    <w:rsid w:val="00C37123"/>
    <w:rsid w:val="00C425B7"/>
    <w:rsid w:val="00C578AA"/>
    <w:rsid w:val="00C6470A"/>
    <w:rsid w:val="00C94869"/>
    <w:rsid w:val="00CC47F1"/>
    <w:rsid w:val="00CD3CB3"/>
    <w:rsid w:val="00CD6BEC"/>
    <w:rsid w:val="00CE65C7"/>
    <w:rsid w:val="00D01C98"/>
    <w:rsid w:val="00D12BA7"/>
    <w:rsid w:val="00D26C5B"/>
    <w:rsid w:val="00D27EDC"/>
    <w:rsid w:val="00D3028B"/>
    <w:rsid w:val="00D310D1"/>
    <w:rsid w:val="00D322E6"/>
    <w:rsid w:val="00D34BB0"/>
    <w:rsid w:val="00D412B4"/>
    <w:rsid w:val="00D4372A"/>
    <w:rsid w:val="00D53B97"/>
    <w:rsid w:val="00D56001"/>
    <w:rsid w:val="00D663D9"/>
    <w:rsid w:val="00D73FF4"/>
    <w:rsid w:val="00D76701"/>
    <w:rsid w:val="00D84E8E"/>
    <w:rsid w:val="00DA0012"/>
    <w:rsid w:val="00DA0C58"/>
    <w:rsid w:val="00DA0CE5"/>
    <w:rsid w:val="00DA35EA"/>
    <w:rsid w:val="00DC2FB4"/>
    <w:rsid w:val="00DD59AF"/>
    <w:rsid w:val="00DF6851"/>
    <w:rsid w:val="00DF7AAA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763"/>
    <w:rsid w:val="00E85825"/>
    <w:rsid w:val="00E927AE"/>
    <w:rsid w:val="00EE5300"/>
    <w:rsid w:val="00EF6F21"/>
    <w:rsid w:val="00F12E73"/>
    <w:rsid w:val="00F21801"/>
    <w:rsid w:val="00F31112"/>
    <w:rsid w:val="00F31813"/>
    <w:rsid w:val="00F32834"/>
    <w:rsid w:val="00F33406"/>
    <w:rsid w:val="00F602AB"/>
    <w:rsid w:val="00F6166D"/>
    <w:rsid w:val="00F633AF"/>
    <w:rsid w:val="00F67D83"/>
    <w:rsid w:val="00F74556"/>
    <w:rsid w:val="00FA19E4"/>
    <w:rsid w:val="00FC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2A2583B"/>
  <w15:chartTrackingRefBased/>
  <w15:docId w15:val="{9D9BB25B-717E-46FF-8162-475C7B810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pugacheva\Desktop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330</TotalTime>
  <Pages>3</Pages>
  <Words>294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Пугачева Е.С.</dc:creator>
  <cp:keywords>Бланки, шаблоны</cp:keywords>
  <dc:description/>
  <cp:lastModifiedBy>Горина С.А.</cp:lastModifiedBy>
  <cp:revision>45</cp:revision>
  <cp:lastPrinted>2018-09-13T13:27:00Z</cp:lastPrinted>
  <dcterms:created xsi:type="dcterms:W3CDTF">2018-03-19T12:46:00Z</dcterms:created>
  <dcterms:modified xsi:type="dcterms:W3CDTF">2018-09-17T08:26:00Z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