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7A4B4B">
              <w:t xml:space="preserve">18 </w:t>
            </w:r>
            <w:r w:rsidR="00597C9E">
              <w:t>сентября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7A4B4B">
              <w:rPr>
                <w:noProof/>
              </w:rPr>
              <w:t>96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597C9E" w:rsidRPr="00597C9E">
              <w:rPr>
                <w:b/>
              </w:rPr>
              <w:t>в границах улиц Ванеева, Белинского, Балхашская, переулка Вишневый, реки Кова в Советском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597C9E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597C9E">
        <w:rPr>
          <w:szCs w:val="28"/>
        </w:rPr>
        <w:t xml:space="preserve">информационно-технического центра филиала Федерального бюджетного учреждения «Администрация Волжского бассейна внутренних водных путей» от </w:t>
      </w:r>
      <w:r w:rsidR="00807790">
        <w:rPr>
          <w:szCs w:val="28"/>
        </w:rPr>
        <w:t>31 июля 2018 года № ИТЦ-06-12/104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807790">
        <w:rPr>
          <w:szCs w:val="28"/>
        </w:rPr>
        <w:t xml:space="preserve">информационно-техническому центру филиалу Федерального бюджетного учреждения «Администрация Волжского бассейна внутренних водных путей» 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>по внесению изменений в проект</w:t>
      </w:r>
      <w:r w:rsidR="004D22AD" w:rsidRPr="004D22AD">
        <w:t xml:space="preserve"> межевания территории </w:t>
      </w:r>
      <w:r w:rsidR="00807790" w:rsidRPr="00807790">
        <w:t xml:space="preserve">в границах улиц Ванеева, Белинского, </w:t>
      </w:r>
      <w:proofErr w:type="spellStart"/>
      <w:r w:rsidR="00807790" w:rsidRPr="00807790">
        <w:t>Балхашская</w:t>
      </w:r>
      <w:proofErr w:type="spellEnd"/>
      <w:r w:rsidR="00807790" w:rsidRPr="00807790">
        <w:t xml:space="preserve">, переулка Вишневый, реки </w:t>
      </w:r>
      <w:proofErr w:type="spellStart"/>
      <w:r w:rsidR="00807790" w:rsidRPr="00807790">
        <w:t>Кова</w:t>
      </w:r>
      <w:proofErr w:type="spellEnd"/>
      <w:r w:rsidR="00807790" w:rsidRPr="00807790">
        <w:t xml:space="preserve"> в Советском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администрации города Нижнего Новгорода от </w:t>
      </w:r>
      <w:r w:rsidR="009A74AF">
        <w:rPr>
          <w:szCs w:val="28"/>
        </w:rPr>
        <w:t>12</w:t>
      </w:r>
      <w:r w:rsidR="00807790">
        <w:rPr>
          <w:szCs w:val="28"/>
        </w:rPr>
        <w:t xml:space="preserve"> </w:t>
      </w:r>
      <w:r w:rsidR="00807790">
        <w:rPr>
          <w:szCs w:val="28"/>
        </w:rPr>
        <w:lastRenderedPageBreak/>
        <w:t xml:space="preserve">августа </w:t>
      </w:r>
      <w:r w:rsidR="00417CE6" w:rsidRPr="00271A98">
        <w:rPr>
          <w:szCs w:val="28"/>
        </w:rPr>
        <w:t>20</w:t>
      </w:r>
      <w:r w:rsidR="00807790">
        <w:rPr>
          <w:szCs w:val="28"/>
        </w:rPr>
        <w:t>10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9A74AF">
        <w:rPr>
          <w:szCs w:val="28"/>
        </w:rPr>
        <w:t>4</w:t>
      </w:r>
      <w:r w:rsidR="00807790">
        <w:rPr>
          <w:szCs w:val="28"/>
        </w:rPr>
        <w:t>536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807790">
        <w:rPr>
          <w:szCs w:val="28"/>
        </w:rPr>
        <w:t>73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0D6FDE">
        <w:t xml:space="preserve">документация </w:t>
      </w:r>
      <w:r w:rsidR="000D6FDE" w:rsidRPr="000D6FDE">
        <w:t xml:space="preserve">по внесению изменений в проект межевания территории в границах улиц Ванеева, Белинского, </w:t>
      </w:r>
      <w:proofErr w:type="spellStart"/>
      <w:r w:rsidR="000D6FDE" w:rsidRPr="000D6FDE">
        <w:t>Балхашская</w:t>
      </w:r>
      <w:proofErr w:type="spellEnd"/>
      <w:r w:rsidR="000D6FDE" w:rsidRPr="000D6FDE">
        <w:t xml:space="preserve">, переулка Вишневый, реки </w:t>
      </w:r>
      <w:proofErr w:type="spellStart"/>
      <w:r w:rsidR="000D6FDE" w:rsidRPr="000D6FDE">
        <w:t>Кова</w:t>
      </w:r>
      <w:proofErr w:type="spellEnd"/>
      <w:r w:rsidR="000D6FDE" w:rsidRPr="000D6FDE">
        <w:t xml:space="preserve"> в Советском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5776B8">
      <w:pPr>
        <w:spacing w:before="240"/>
      </w:pPr>
    </w:p>
    <w:p w:rsidR="007A4B4B" w:rsidRDefault="007A4B4B" w:rsidP="007A4B4B">
      <w:pPr>
        <w:spacing w:before="240"/>
        <w:ind w:left="-567"/>
      </w:pPr>
      <w:r w:rsidRPr="007A4B4B">
        <w:rPr>
          <w:noProof/>
        </w:rPr>
        <w:lastRenderedPageBreak/>
        <w:drawing>
          <wp:inline distT="0" distB="0" distL="0" distR="0">
            <wp:extent cx="6964498" cy="92202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877" cy="9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  <w:bookmarkStart w:id="4" w:name="_GoBack"/>
      <w:bookmarkEnd w:id="4"/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98D" w:rsidRDefault="0015698D">
      <w:r>
        <w:separator/>
      </w:r>
    </w:p>
  </w:endnote>
  <w:endnote w:type="continuationSeparator" w:id="0">
    <w:p w:rsidR="0015698D" w:rsidRDefault="0015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98D" w:rsidRDefault="0015698D">
      <w:r>
        <w:separator/>
      </w:r>
    </w:p>
  </w:footnote>
  <w:footnote w:type="continuationSeparator" w:id="0">
    <w:p w:rsidR="0015698D" w:rsidRDefault="0015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D6FDE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5698D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97C9E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61C1B"/>
    <w:rsid w:val="00780002"/>
    <w:rsid w:val="007A22C6"/>
    <w:rsid w:val="007A34D9"/>
    <w:rsid w:val="007A3DAF"/>
    <w:rsid w:val="007A4B4B"/>
    <w:rsid w:val="007B0AE3"/>
    <w:rsid w:val="007C78A7"/>
    <w:rsid w:val="007F0F9C"/>
    <w:rsid w:val="00807790"/>
    <w:rsid w:val="008142D8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0FD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35F69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802163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425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34</cp:revision>
  <cp:lastPrinted>2018-04-16T15:13:00Z</cp:lastPrinted>
  <dcterms:created xsi:type="dcterms:W3CDTF">2018-04-05T08:57:00Z</dcterms:created>
  <dcterms:modified xsi:type="dcterms:W3CDTF">2018-09-19T09:24:00Z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